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Pr="001A1AAC" w:rsidRDefault="00CA1296">
      <w:pPr>
        <w:rPr>
          <w:rFonts w:ascii="Roboto" w:hAnsi="Roboto"/>
        </w:rPr>
      </w:pPr>
      <w:r w:rsidRPr="001A1AAC">
        <w:rPr>
          <w:rFonts w:ascii="Roboto" w:hAnsi="Roboto"/>
          <w:noProof/>
        </w:rPr>
        <w:drawing>
          <wp:anchor distT="0" distB="0" distL="114300" distR="114300" simplePos="0" relativeHeight="251658240" behindDoc="1" locked="1" layoutInCell="1" allowOverlap="1" wp14:anchorId="012F0456" wp14:editId="52A24A8B">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Pr="001A1AAC" w:rsidRDefault="00CA1296">
      <w:pPr>
        <w:rPr>
          <w:rFonts w:ascii="Roboto" w:hAnsi="Roboto"/>
        </w:rPr>
      </w:pPr>
    </w:p>
    <w:p w14:paraId="3EFEB41D" w14:textId="77777777" w:rsidR="00CA1296" w:rsidRPr="001A1AAC" w:rsidRDefault="00CA1296">
      <w:pPr>
        <w:rPr>
          <w:rFonts w:ascii="Roboto" w:hAnsi="Roboto"/>
        </w:rPr>
      </w:pPr>
    </w:p>
    <w:p w14:paraId="5801AF81" w14:textId="77777777" w:rsidR="00121322" w:rsidRPr="001A1AAC" w:rsidRDefault="00121322">
      <w:pPr>
        <w:rPr>
          <w:rFonts w:ascii="Roboto" w:hAnsi="Roboto"/>
        </w:rPr>
      </w:pPr>
    </w:p>
    <w:p w14:paraId="4960E129" w14:textId="6E29E34B" w:rsidR="00CA1296" w:rsidRPr="001A1AAC" w:rsidRDefault="00CA1296">
      <w:pPr>
        <w:rPr>
          <w:rFonts w:ascii="Roboto" w:hAnsi="Roboto" w:cs="Phosphate Inline"/>
          <w:b/>
          <w:bCs/>
          <w:sz w:val="48"/>
          <w:szCs w:val="48"/>
        </w:rPr>
      </w:pPr>
      <w:r w:rsidRPr="001A1AAC">
        <w:rPr>
          <w:rFonts w:ascii="Roboto" w:hAnsi="Roboto" w:cs="Phosphate Inline"/>
          <w:b/>
          <w:bCs/>
          <w:sz w:val="48"/>
          <w:szCs w:val="48"/>
        </w:rPr>
        <w:t>OPEN THE CONVERSATION</w:t>
      </w:r>
    </w:p>
    <w:p w14:paraId="24AAC09B" w14:textId="77777777" w:rsidR="00CA1296" w:rsidRPr="001A1AAC" w:rsidRDefault="00CA1296" w:rsidP="00CA1296">
      <w:p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A1AAC"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Ask for each student’s high and low from the week.</w:t>
      </w:r>
    </w:p>
    <w:p w14:paraId="19395D38" w14:textId="4123B0C4" w:rsidR="00710C3D" w:rsidRPr="003054EF" w:rsidRDefault="00CA1296" w:rsidP="00610CE0">
      <w:pPr>
        <w:pStyle w:val="ListParagraph"/>
        <w:numPr>
          <w:ilvl w:val="0"/>
          <w:numId w:val="1"/>
        </w:numPr>
        <w:rPr>
          <w:rFonts w:ascii="Roboto" w:hAnsi="Roboto"/>
          <w:i/>
          <w:iCs/>
          <w:sz w:val="22"/>
          <w:szCs w:val="22"/>
        </w:rPr>
      </w:pPr>
      <w:r w:rsidRPr="001A1AAC">
        <w:rPr>
          <w:rFonts w:ascii="Roboto" w:eastAsia="Times New Roman" w:hAnsi="Roboto" w:cs="Times New Roman"/>
          <w:color w:val="000000"/>
          <w:kern w:val="0"/>
          <w:sz w:val="22"/>
          <w:szCs w:val="22"/>
          <w14:ligatures w14:val="none"/>
        </w:rPr>
        <w:t>Today’s RBQ (Relationship Building Question):</w:t>
      </w:r>
      <w:r w:rsidR="00710C3D" w:rsidRPr="001A1AAC">
        <w:rPr>
          <w:rFonts w:ascii="Roboto" w:hAnsi="Roboto"/>
          <w:sz w:val="22"/>
          <w:szCs w:val="22"/>
        </w:rPr>
        <w:t xml:space="preserve"> </w:t>
      </w:r>
      <w:r w:rsidR="008536F6" w:rsidRPr="008536F6">
        <w:rPr>
          <w:rFonts w:ascii="Roboto" w:hAnsi="Roboto"/>
          <w:sz w:val="22"/>
          <w:szCs w:val="22"/>
        </w:rPr>
        <w:t>What is the biggest welcome or reaction you</w:t>
      </w:r>
      <w:r w:rsidR="005753F7">
        <w:rPr>
          <w:rFonts w:ascii="Roboto" w:hAnsi="Roboto"/>
          <w:sz w:val="22"/>
          <w:szCs w:val="22"/>
        </w:rPr>
        <w:t>’ve</w:t>
      </w:r>
      <w:r w:rsidR="008536F6" w:rsidRPr="008536F6">
        <w:rPr>
          <w:rFonts w:ascii="Roboto" w:hAnsi="Roboto"/>
          <w:sz w:val="22"/>
          <w:szCs w:val="22"/>
        </w:rPr>
        <w:t xml:space="preserve"> ever seen someone get when they </w:t>
      </w:r>
      <w:r w:rsidR="008536F6">
        <w:rPr>
          <w:rFonts w:ascii="Roboto" w:hAnsi="Roboto"/>
          <w:sz w:val="22"/>
          <w:szCs w:val="22"/>
        </w:rPr>
        <w:t>made an entrance</w:t>
      </w:r>
      <w:r w:rsidR="006E7B27">
        <w:rPr>
          <w:rFonts w:ascii="Roboto" w:hAnsi="Roboto"/>
          <w:sz w:val="22"/>
          <w:szCs w:val="22"/>
        </w:rPr>
        <w:t>?</w:t>
      </w:r>
      <w:r w:rsidR="00DB2ABE">
        <w:rPr>
          <w:rFonts w:ascii="Roboto" w:hAnsi="Roboto"/>
          <w:sz w:val="22"/>
          <w:szCs w:val="22"/>
        </w:rPr>
        <w:t xml:space="preserve"> </w:t>
      </w:r>
      <w:r w:rsidR="00DB2ABE" w:rsidRPr="003054EF">
        <w:rPr>
          <w:rFonts w:ascii="Roboto" w:hAnsi="Roboto"/>
          <w:i/>
          <w:iCs/>
          <w:sz w:val="22"/>
          <w:szCs w:val="22"/>
        </w:rPr>
        <w:t xml:space="preserve">(Could be a team, </w:t>
      </w:r>
      <w:r w:rsidR="000F4E1E">
        <w:rPr>
          <w:rFonts w:ascii="Roboto" w:hAnsi="Roboto"/>
          <w:i/>
          <w:iCs/>
          <w:sz w:val="22"/>
          <w:szCs w:val="22"/>
        </w:rPr>
        <w:t xml:space="preserve">parade, </w:t>
      </w:r>
      <w:r w:rsidR="008536F6" w:rsidRPr="003054EF">
        <w:rPr>
          <w:rFonts w:ascii="Roboto" w:hAnsi="Roboto"/>
          <w:i/>
          <w:iCs/>
          <w:sz w:val="22"/>
          <w:szCs w:val="22"/>
        </w:rPr>
        <w:t xml:space="preserve">concert, wedding, </w:t>
      </w:r>
      <w:r w:rsidR="003054EF" w:rsidRPr="003054EF">
        <w:rPr>
          <w:rFonts w:ascii="Roboto" w:hAnsi="Roboto"/>
          <w:i/>
          <w:iCs/>
          <w:sz w:val="22"/>
          <w:szCs w:val="22"/>
        </w:rPr>
        <w:t>etc.)</w:t>
      </w:r>
    </w:p>
    <w:p w14:paraId="6596E62A" w14:textId="1199C284" w:rsidR="00CA1296" w:rsidRPr="001A1AAC" w:rsidRDefault="00CA1296" w:rsidP="00121322">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INTRODUCTION</w:t>
      </w:r>
    </w:p>
    <w:p w14:paraId="311FFE1B" w14:textId="4880D8EF" w:rsidR="005C153D" w:rsidRPr="005C153D" w:rsidRDefault="00E70746" w:rsidP="005C153D">
      <w:pPr>
        <w:pStyle w:val="NormalWeb"/>
        <w:rPr>
          <w:rFonts w:ascii="Roboto" w:hAnsi="Roboto"/>
          <w:sz w:val="22"/>
          <w:szCs w:val="22"/>
        </w:rPr>
      </w:pPr>
      <w:r w:rsidRPr="00E70746">
        <w:rPr>
          <w:rFonts w:ascii="Roboto" w:hAnsi="Roboto"/>
          <w:sz w:val="22"/>
          <w:szCs w:val="22"/>
        </w:rPr>
        <w:t>Sometimes the way someone arrives says a lot about who they are. You can learn something just by watching how they show up. Are they trying to impress people? Are they trying to make a statement? Are they coming in with power, with confidence, with attention, or with humility?</w:t>
      </w:r>
    </w:p>
    <w:p w14:paraId="0AF3B30A" w14:textId="11649089" w:rsidR="0035494A" w:rsidRPr="0035494A" w:rsidRDefault="00D2379C" w:rsidP="005C153D">
      <w:pPr>
        <w:pStyle w:val="NormalWeb"/>
        <w:rPr>
          <w:rFonts w:ascii="Roboto" w:hAnsi="Roboto"/>
          <w:sz w:val="22"/>
          <w:szCs w:val="22"/>
        </w:rPr>
      </w:pPr>
      <w:r>
        <w:rPr>
          <w:rFonts w:ascii="Roboto" w:hAnsi="Roboto"/>
          <w:sz w:val="22"/>
          <w:szCs w:val="22"/>
        </w:rPr>
        <w:t xml:space="preserve">When </w:t>
      </w:r>
      <w:r w:rsidR="005C153D" w:rsidRPr="005C153D">
        <w:rPr>
          <w:rFonts w:ascii="Roboto" w:hAnsi="Roboto"/>
          <w:sz w:val="22"/>
          <w:szCs w:val="22"/>
        </w:rPr>
        <w:t>Jesus entered Jerusalem, the streets were full of people celebrating. People ha</w:t>
      </w:r>
      <w:r w:rsidR="00E30E83">
        <w:rPr>
          <w:rFonts w:ascii="Roboto" w:hAnsi="Roboto"/>
          <w:sz w:val="22"/>
          <w:szCs w:val="22"/>
        </w:rPr>
        <w:t>d</w:t>
      </w:r>
      <w:r w:rsidR="005C153D" w:rsidRPr="005C153D">
        <w:rPr>
          <w:rFonts w:ascii="Roboto" w:hAnsi="Roboto"/>
          <w:sz w:val="22"/>
          <w:szCs w:val="22"/>
        </w:rPr>
        <w:t xml:space="preserve"> heard the stories. They ha</w:t>
      </w:r>
      <w:r w:rsidR="00E30E83">
        <w:rPr>
          <w:rFonts w:ascii="Roboto" w:hAnsi="Roboto"/>
          <w:sz w:val="22"/>
          <w:szCs w:val="22"/>
        </w:rPr>
        <w:t>d</w:t>
      </w:r>
      <w:r w:rsidR="005C153D" w:rsidRPr="005C153D">
        <w:rPr>
          <w:rFonts w:ascii="Roboto" w:hAnsi="Roboto"/>
          <w:sz w:val="22"/>
          <w:szCs w:val="22"/>
        </w:rPr>
        <w:t xml:space="preserve"> seen the miracles</w:t>
      </w:r>
      <w:r w:rsidR="005C153D">
        <w:rPr>
          <w:rFonts w:ascii="Roboto" w:hAnsi="Roboto"/>
          <w:sz w:val="22"/>
          <w:szCs w:val="22"/>
        </w:rPr>
        <w:t xml:space="preserve">. </w:t>
      </w:r>
      <w:r w:rsidR="005C153D" w:rsidRPr="005C153D">
        <w:rPr>
          <w:rFonts w:ascii="Roboto" w:hAnsi="Roboto"/>
          <w:sz w:val="22"/>
          <w:szCs w:val="22"/>
        </w:rPr>
        <w:t>As He comes into the city, the crowd beg</w:t>
      </w:r>
      <w:r w:rsidR="00E30E83">
        <w:rPr>
          <w:rFonts w:ascii="Roboto" w:hAnsi="Roboto"/>
          <w:sz w:val="22"/>
          <w:szCs w:val="22"/>
        </w:rPr>
        <w:t>an</w:t>
      </w:r>
      <w:r w:rsidR="005C153D" w:rsidRPr="005C153D">
        <w:rPr>
          <w:rFonts w:ascii="Roboto" w:hAnsi="Roboto"/>
          <w:sz w:val="22"/>
          <w:szCs w:val="22"/>
        </w:rPr>
        <w:t xml:space="preserve"> to respond in a way that look</w:t>
      </w:r>
      <w:r w:rsidR="00E30E83">
        <w:rPr>
          <w:rFonts w:ascii="Roboto" w:hAnsi="Roboto"/>
          <w:sz w:val="22"/>
          <w:szCs w:val="22"/>
        </w:rPr>
        <w:t>ed</w:t>
      </w:r>
      <w:r w:rsidR="005C153D" w:rsidRPr="005C153D">
        <w:rPr>
          <w:rFonts w:ascii="Roboto" w:hAnsi="Roboto"/>
          <w:sz w:val="22"/>
          <w:szCs w:val="22"/>
        </w:rPr>
        <w:t xml:space="preserve"> like a royal </w:t>
      </w:r>
      <w:r w:rsidR="00093F59" w:rsidRPr="005C153D">
        <w:rPr>
          <w:rFonts w:ascii="Roboto" w:hAnsi="Roboto"/>
          <w:sz w:val="22"/>
          <w:szCs w:val="22"/>
        </w:rPr>
        <w:t>welcome. They</w:t>
      </w:r>
      <w:r w:rsidR="005C153D" w:rsidRPr="005C153D">
        <w:rPr>
          <w:rFonts w:ascii="Roboto" w:hAnsi="Roboto"/>
          <w:sz w:val="22"/>
          <w:szCs w:val="22"/>
        </w:rPr>
        <w:t xml:space="preserve"> were shouting and laying branches and cloaks on the road like you would do for a king. But most of the people there did not fully understand what was really happening.</w:t>
      </w:r>
    </w:p>
    <w:p w14:paraId="23554C4E" w14:textId="77777777" w:rsidR="00A13739" w:rsidRDefault="007E74F2" w:rsidP="007E74F2">
      <w:pPr>
        <w:pStyle w:val="NormalWeb"/>
        <w:rPr>
          <w:rFonts w:ascii="Roboto" w:hAnsi="Roboto"/>
          <w:sz w:val="22"/>
          <w:szCs w:val="22"/>
        </w:rPr>
      </w:pPr>
      <w:r w:rsidRPr="007E74F2">
        <w:rPr>
          <w:rFonts w:ascii="Roboto" w:hAnsi="Roboto"/>
          <w:sz w:val="22"/>
          <w:szCs w:val="22"/>
        </w:rPr>
        <w:t xml:space="preserve">Jesus was entering Jerusalem as the promised Messiah, but not in the way people expected. They thought they were welcoming a king who would solve their problems right away. Jesus knew He was entering the city to suffer, to die, and to accomplish something even greater than they imagined. What looked like a celebration was </w:t>
      </w:r>
      <w:proofErr w:type="gramStart"/>
      <w:r w:rsidRPr="007E74F2">
        <w:rPr>
          <w:rFonts w:ascii="Roboto" w:hAnsi="Roboto"/>
          <w:sz w:val="22"/>
          <w:szCs w:val="22"/>
        </w:rPr>
        <w:t>actually the</w:t>
      </w:r>
      <w:proofErr w:type="gramEnd"/>
      <w:r w:rsidRPr="007E74F2">
        <w:rPr>
          <w:rFonts w:ascii="Roboto" w:hAnsi="Roboto"/>
          <w:sz w:val="22"/>
          <w:szCs w:val="22"/>
        </w:rPr>
        <w:t xml:space="preserve"> beginning of the final path that would lead to the cross.</w:t>
      </w:r>
      <w:r>
        <w:rPr>
          <w:rFonts w:ascii="Roboto" w:hAnsi="Roboto"/>
          <w:sz w:val="22"/>
          <w:szCs w:val="22"/>
        </w:rPr>
        <w:t xml:space="preserve"> </w:t>
      </w:r>
    </w:p>
    <w:p w14:paraId="283B3316" w14:textId="361D766F" w:rsidR="0035494A" w:rsidRDefault="007E74F2" w:rsidP="007E74F2">
      <w:pPr>
        <w:pStyle w:val="NormalWeb"/>
        <w:rPr>
          <w:rFonts w:ascii="Roboto" w:hAnsi="Roboto"/>
          <w:sz w:val="22"/>
          <w:szCs w:val="22"/>
        </w:rPr>
      </w:pPr>
      <w:r w:rsidRPr="007E74F2">
        <w:rPr>
          <w:rFonts w:ascii="Roboto" w:hAnsi="Roboto"/>
          <w:sz w:val="22"/>
          <w:szCs w:val="22"/>
        </w:rPr>
        <w:t>Palm Sunday reminds us who Jesus really is. He is the King who came to save. Not by conquering armies, but by giving His life so that we could be rescued from sin.</w:t>
      </w:r>
    </w:p>
    <w:p w14:paraId="0D0E1B58" w14:textId="02DA71C5" w:rsidR="007C0781" w:rsidRPr="001A1AAC"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i/>
          <w:iCs/>
          <w:kern w:val="0"/>
          <w:sz w:val="32"/>
          <w:szCs w:val="32"/>
          <w14:ligatures w14:val="none"/>
        </w:rPr>
        <w:t xml:space="preserve">READ </w:t>
      </w:r>
      <w:r w:rsidR="004B14CA">
        <w:rPr>
          <w:rFonts w:ascii="Roboto" w:eastAsia="Times New Roman" w:hAnsi="Roboto" w:cs="Times New Roman"/>
          <w:b/>
          <w:bCs/>
          <w:i/>
          <w:iCs/>
          <w:kern w:val="0"/>
          <w:sz w:val="32"/>
          <w:szCs w:val="32"/>
          <w14:ligatures w14:val="none"/>
        </w:rPr>
        <w:t>MARK 11:1-6</w:t>
      </w:r>
    </w:p>
    <w:p w14:paraId="0FD74ABC" w14:textId="15721AB8" w:rsidR="00363BD1" w:rsidRPr="00363BD1" w:rsidRDefault="00E56B71" w:rsidP="00363BD1">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E56B71">
        <w:rPr>
          <w:rFonts w:ascii="Roboto" w:eastAsia="Times New Roman" w:hAnsi="Roboto" w:cs="Times New Roman"/>
          <w:b/>
          <w:bCs/>
          <w:kern w:val="0"/>
          <w:sz w:val="22"/>
          <w:szCs w:val="22"/>
          <w14:ligatures w14:val="none"/>
        </w:rPr>
        <w:t>Jesus gave very specific instructions, and everything happened just as He said. What does that show you about Him as He heads into Jerusalem?</w:t>
      </w:r>
    </w:p>
    <w:p w14:paraId="49364D23" w14:textId="29E36254" w:rsidR="005864FE" w:rsidRPr="00BC1B3C" w:rsidRDefault="00E92655" w:rsidP="00BC1B3C">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E92655">
        <w:rPr>
          <w:rFonts w:ascii="Roboto" w:eastAsia="Times New Roman" w:hAnsi="Roboto" w:cs="Times New Roman"/>
          <w:b/>
          <w:bCs/>
          <w:kern w:val="0"/>
          <w:sz w:val="22"/>
          <w:szCs w:val="22"/>
          <w14:ligatures w14:val="none"/>
        </w:rPr>
        <w:t xml:space="preserve">The disciples had to follow Jesus’s instructions without seeing the whole picture first. Why is that hard for us, and what can </w:t>
      </w:r>
      <w:proofErr w:type="gramStart"/>
      <w:r w:rsidRPr="00E92655">
        <w:rPr>
          <w:rFonts w:ascii="Roboto" w:eastAsia="Times New Roman" w:hAnsi="Roboto" w:cs="Times New Roman"/>
          <w:b/>
          <w:bCs/>
          <w:kern w:val="0"/>
          <w:sz w:val="22"/>
          <w:szCs w:val="22"/>
          <w14:ligatures w14:val="none"/>
        </w:rPr>
        <w:t>trusting</w:t>
      </w:r>
      <w:proofErr w:type="gramEnd"/>
      <w:r w:rsidRPr="00E92655">
        <w:rPr>
          <w:rFonts w:ascii="Roboto" w:eastAsia="Times New Roman" w:hAnsi="Roboto" w:cs="Times New Roman"/>
          <w:b/>
          <w:bCs/>
          <w:kern w:val="0"/>
          <w:sz w:val="22"/>
          <w:szCs w:val="22"/>
          <w14:ligatures w14:val="none"/>
        </w:rPr>
        <w:t xml:space="preserve"> Jesus </w:t>
      </w:r>
      <w:proofErr w:type="gramStart"/>
      <w:r w:rsidRPr="00E92655">
        <w:rPr>
          <w:rFonts w:ascii="Roboto" w:eastAsia="Times New Roman" w:hAnsi="Roboto" w:cs="Times New Roman"/>
          <w:b/>
          <w:bCs/>
          <w:kern w:val="0"/>
          <w:sz w:val="22"/>
          <w:szCs w:val="22"/>
          <w14:ligatures w14:val="none"/>
        </w:rPr>
        <w:t>look</w:t>
      </w:r>
      <w:proofErr w:type="gramEnd"/>
      <w:r w:rsidRPr="00E92655">
        <w:rPr>
          <w:rFonts w:ascii="Roboto" w:eastAsia="Times New Roman" w:hAnsi="Roboto" w:cs="Times New Roman"/>
          <w:b/>
          <w:bCs/>
          <w:kern w:val="0"/>
          <w:sz w:val="22"/>
          <w:szCs w:val="22"/>
          <w14:ligatures w14:val="none"/>
        </w:rPr>
        <w:t xml:space="preserve"> like when we do not have all the details?</w:t>
      </w:r>
    </w:p>
    <w:p w14:paraId="7C7F2640" w14:textId="1CA0C2F5" w:rsidR="00B27D99" w:rsidRDefault="00B27D99" w:rsidP="00B27D99">
      <w:pPr>
        <w:spacing w:before="100" w:beforeAutospacing="1" w:after="100" w:afterAutospacing="1"/>
        <w:rPr>
          <w:rFonts w:ascii="Roboto" w:eastAsia="Times New Roman" w:hAnsi="Roboto" w:cs="Times New Roman"/>
          <w:b/>
          <w:bCs/>
          <w:i/>
          <w:iCs/>
          <w:kern w:val="0"/>
          <w:sz w:val="32"/>
          <w:szCs w:val="32"/>
          <w14:ligatures w14:val="none"/>
        </w:rPr>
      </w:pPr>
      <w:r w:rsidRPr="00B27D99">
        <w:rPr>
          <w:rFonts w:ascii="Roboto" w:eastAsia="Times New Roman" w:hAnsi="Roboto" w:cs="Times New Roman"/>
          <w:b/>
          <w:bCs/>
          <w:i/>
          <w:iCs/>
          <w:kern w:val="0"/>
          <w:sz w:val="32"/>
          <w:szCs w:val="32"/>
          <w14:ligatures w14:val="none"/>
        </w:rPr>
        <w:t xml:space="preserve">READ </w:t>
      </w:r>
      <w:r w:rsidR="004B14CA">
        <w:rPr>
          <w:rFonts w:ascii="Roboto" w:eastAsia="Times New Roman" w:hAnsi="Roboto" w:cs="Times New Roman"/>
          <w:b/>
          <w:bCs/>
          <w:i/>
          <w:iCs/>
          <w:kern w:val="0"/>
          <w:sz w:val="32"/>
          <w:szCs w:val="32"/>
          <w14:ligatures w14:val="none"/>
        </w:rPr>
        <w:t>MARK 11:7-8</w:t>
      </w:r>
    </w:p>
    <w:p w14:paraId="78846677" w14:textId="14D828A5" w:rsidR="001D4092" w:rsidRPr="001D4092" w:rsidRDefault="001D4092" w:rsidP="001D4092">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1D4092">
        <w:rPr>
          <w:rFonts w:ascii="Roboto" w:eastAsia="Times New Roman" w:hAnsi="Roboto" w:cs="Times New Roman"/>
          <w:b/>
          <w:bCs/>
          <w:kern w:val="0"/>
          <w:sz w:val="22"/>
          <w:szCs w:val="22"/>
          <w14:ligatures w14:val="none"/>
        </w:rPr>
        <w:lastRenderedPageBreak/>
        <w:t xml:space="preserve">Jesus enters the city in a humble way, riding on a colt instead of arriving with the kind of power people might expect from a king. What do you think that says about the kind of </w:t>
      </w:r>
      <w:r w:rsidR="00F579C0">
        <w:rPr>
          <w:rFonts w:ascii="Roboto" w:eastAsia="Times New Roman" w:hAnsi="Roboto" w:cs="Times New Roman"/>
          <w:b/>
          <w:bCs/>
          <w:kern w:val="0"/>
          <w:sz w:val="22"/>
          <w:szCs w:val="22"/>
          <w14:ligatures w14:val="none"/>
        </w:rPr>
        <w:t xml:space="preserve">Messiah </w:t>
      </w:r>
      <w:r w:rsidRPr="001D4092">
        <w:rPr>
          <w:rFonts w:ascii="Roboto" w:eastAsia="Times New Roman" w:hAnsi="Roboto" w:cs="Times New Roman"/>
          <w:b/>
          <w:bCs/>
          <w:kern w:val="0"/>
          <w:sz w:val="22"/>
          <w:szCs w:val="22"/>
          <w14:ligatures w14:val="none"/>
        </w:rPr>
        <w:t>He came to be?</w:t>
      </w:r>
    </w:p>
    <w:p w14:paraId="4B863E7E" w14:textId="036F66BE" w:rsidR="003C5D2F" w:rsidRPr="005864FE" w:rsidRDefault="00EB3C1F" w:rsidP="001D4092">
      <w:pPr>
        <w:pStyle w:val="ListParagraph"/>
        <w:numPr>
          <w:ilvl w:val="0"/>
          <w:numId w:val="3"/>
        </w:numPr>
        <w:spacing w:before="100" w:beforeAutospacing="1" w:after="100" w:afterAutospacing="1"/>
        <w:rPr>
          <w:rFonts w:ascii="Roboto" w:hAnsi="Roboto" w:cs="Phosphate Inline"/>
          <w:b/>
          <w:bCs/>
          <w:sz w:val="48"/>
          <w:szCs w:val="48"/>
        </w:rPr>
      </w:pPr>
      <w:r w:rsidRPr="00EB3C1F">
        <w:rPr>
          <w:rFonts w:ascii="Roboto" w:eastAsia="Times New Roman" w:hAnsi="Roboto" w:cs="Times New Roman"/>
          <w:b/>
          <w:bCs/>
          <w:kern w:val="0"/>
          <w:sz w:val="22"/>
          <w:szCs w:val="22"/>
          <w14:ligatures w14:val="none"/>
        </w:rPr>
        <w:t xml:space="preserve">The crowd threw down their cloaks and branches in front of Jesus. What do you think those actions reveal about what they wanted from Him, and how is that </w:t>
      </w:r>
      <w:proofErr w:type="gramStart"/>
      <w:r w:rsidRPr="00EB3C1F">
        <w:rPr>
          <w:rFonts w:ascii="Roboto" w:eastAsia="Times New Roman" w:hAnsi="Roboto" w:cs="Times New Roman"/>
          <w:b/>
          <w:bCs/>
          <w:kern w:val="0"/>
          <w:sz w:val="22"/>
          <w:szCs w:val="22"/>
          <w14:ligatures w14:val="none"/>
        </w:rPr>
        <w:t>similar to</w:t>
      </w:r>
      <w:proofErr w:type="gramEnd"/>
      <w:r w:rsidRPr="00EB3C1F">
        <w:rPr>
          <w:rFonts w:ascii="Roboto" w:eastAsia="Times New Roman" w:hAnsi="Roboto" w:cs="Times New Roman"/>
          <w:b/>
          <w:bCs/>
          <w:kern w:val="0"/>
          <w:sz w:val="22"/>
          <w:szCs w:val="22"/>
          <w14:ligatures w14:val="none"/>
        </w:rPr>
        <w:t xml:space="preserve"> the way people sometimes approach Jesus now?</w:t>
      </w:r>
    </w:p>
    <w:p w14:paraId="0205BA65" w14:textId="7A81D0E8" w:rsidR="009A032D" w:rsidRPr="001A1AAC" w:rsidRDefault="00610CE0" w:rsidP="009A032D">
      <w:pPr>
        <w:spacing w:before="100" w:beforeAutospacing="1" w:after="100" w:afterAutospacing="1"/>
        <w:rPr>
          <w:rFonts w:ascii="Roboto" w:hAnsi="Roboto" w:cs="Phosphate Inline"/>
          <w:b/>
          <w:bCs/>
          <w:sz w:val="48"/>
          <w:szCs w:val="48"/>
        </w:rPr>
      </w:pPr>
      <w:r w:rsidRPr="001A1AAC">
        <w:rPr>
          <w:rFonts w:ascii="Roboto" w:eastAsia="Times New Roman" w:hAnsi="Roboto" w:cs="Times New Roman"/>
          <w:b/>
          <w:bCs/>
          <w:i/>
          <w:iCs/>
          <w:kern w:val="0"/>
          <w:sz w:val="32"/>
          <w:szCs w:val="32"/>
          <w14:ligatures w14:val="none"/>
        </w:rPr>
        <w:t xml:space="preserve">READ </w:t>
      </w:r>
      <w:r w:rsidR="004B14CA">
        <w:rPr>
          <w:rFonts w:ascii="Roboto" w:eastAsia="Times New Roman" w:hAnsi="Roboto" w:cs="Times New Roman"/>
          <w:b/>
          <w:bCs/>
          <w:i/>
          <w:iCs/>
          <w:kern w:val="0"/>
          <w:sz w:val="32"/>
          <w:szCs w:val="32"/>
          <w14:ligatures w14:val="none"/>
        </w:rPr>
        <w:t>MARK 11:9-11</w:t>
      </w:r>
      <w:r w:rsidRPr="001A1AAC">
        <w:rPr>
          <w:rFonts w:ascii="Roboto" w:eastAsia="Times New Roman" w:hAnsi="Roboto" w:cs="Times New Roman"/>
          <w:b/>
          <w:bCs/>
          <w:i/>
          <w:iCs/>
          <w:kern w:val="0"/>
          <w:sz w:val="32"/>
          <w:szCs w:val="32"/>
          <w14:ligatures w14:val="none"/>
        </w:rPr>
        <w:t xml:space="preserve"> </w:t>
      </w:r>
      <w:bookmarkStart w:id="0" w:name="_Hlk198499845"/>
    </w:p>
    <w:bookmarkEnd w:id="0"/>
    <w:p w14:paraId="64B932E9" w14:textId="7A50C47B" w:rsidR="009A032D" w:rsidRPr="001A1AAC" w:rsidRDefault="004247EB" w:rsidP="00B27D99">
      <w:pPr>
        <w:pStyle w:val="ListParagraph"/>
        <w:numPr>
          <w:ilvl w:val="0"/>
          <w:numId w:val="3"/>
        </w:numPr>
        <w:spacing w:before="100" w:beforeAutospacing="1" w:after="100" w:afterAutospacing="1"/>
        <w:rPr>
          <w:rFonts w:ascii="Roboto" w:hAnsi="Roboto" w:cs="Phosphate Inline"/>
          <w:b/>
          <w:bCs/>
          <w:sz w:val="22"/>
          <w:szCs w:val="22"/>
        </w:rPr>
      </w:pPr>
      <w:r w:rsidRPr="004247EB">
        <w:rPr>
          <w:rFonts w:ascii="Roboto" w:hAnsi="Roboto"/>
          <w:b/>
          <w:bCs/>
          <w:sz w:val="22"/>
          <w:szCs w:val="22"/>
        </w:rPr>
        <w:t>The crowd shouted “Hosanna,” which was a cry for salvation and praise. Why do you think people can say the right things about Jesus and still misunderstand who He is?</w:t>
      </w:r>
    </w:p>
    <w:p w14:paraId="080FB21D" w14:textId="4C737EC5" w:rsidR="00652420" w:rsidRPr="001A1AAC" w:rsidRDefault="009F5C6A" w:rsidP="00B27D99">
      <w:pPr>
        <w:pStyle w:val="ListParagraph"/>
        <w:numPr>
          <w:ilvl w:val="0"/>
          <w:numId w:val="3"/>
        </w:numPr>
        <w:spacing w:before="100" w:beforeAutospacing="1" w:after="100" w:afterAutospacing="1"/>
        <w:rPr>
          <w:rFonts w:ascii="Roboto" w:hAnsi="Roboto" w:cs="Phosphate Inline"/>
          <w:b/>
          <w:bCs/>
          <w:sz w:val="48"/>
          <w:szCs w:val="48"/>
        </w:rPr>
      </w:pPr>
      <w:r w:rsidRPr="009F5C6A">
        <w:rPr>
          <w:rFonts w:ascii="Roboto" w:hAnsi="Roboto" w:cs="Phosphate Inline"/>
          <w:b/>
          <w:bCs/>
          <w:sz w:val="22"/>
          <w:szCs w:val="22"/>
        </w:rPr>
        <w:t>After all the noise and celebration, Jesus goes into the temple, looks around, and leaves. What stands out to you about that moment, and what might Mark be showing us about Jesus there?</w:t>
      </w:r>
    </w:p>
    <w:p w14:paraId="5E78335E" w14:textId="0A9EC59C" w:rsidR="00BA3F2B" w:rsidRPr="001A1AAC" w:rsidRDefault="00BA3F2B" w:rsidP="00652420">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WRAP UP</w:t>
      </w:r>
    </w:p>
    <w:p w14:paraId="666331C5" w14:textId="15BBE668" w:rsidR="004F31CD" w:rsidRPr="004F31CD" w:rsidRDefault="00551C68" w:rsidP="004F31CD">
      <w:pPr>
        <w:rPr>
          <w:rFonts w:ascii="Roboto" w:hAnsi="Roboto"/>
          <w:color w:val="000000"/>
          <w:sz w:val="22"/>
          <w:szCs w:val="22"/>
        </w:rPr>
      </w:pPr>
      <w:r w:rsidRPr="00551C68">
        <w:rPr>
          <w:rFonts w:ascii="Roboto" w:hAnsi="Roboto"/>
          <w:color w:val="000000"/>
          <w:sz w:val="22"/>
          <w:szCs w:val="22"/>
        </w:rPr>
        <w:t>Palm Sunday reminds us that Jesus is the King who came to save</w:t>
      </w:r>
      <w:r>
        <w:rPr>
          <w:rFonts w:ascii="Roboto" w:hAnsi="Roboto"/>
          <w:color w:val="000000"/>
          <w:sz w:val="22"/>
          <w:szCs w:val="22"/>
        </w:rPr>
        <w:t>.</w:t>
      </w:r>
      <w:r w:rsidR="004F31CD">
        <w:rPr>
          <w:rFonts w:ascii="Roboto" w:hAnsi="Roboto"/>
          <w:color w:val="000000"/>
          <w:sz w:val="22"/>
          <w:szCs w:val="22"/>
        </w:rPr>
        <w:t xml:space="preserve"> </w:t>
      </w:r>
      <w:r w:rsidR="004F31CD" w:rsidRPr="004F31CD">
        <w:rPr>
          <w:rFonts w:ascii="Roboto" w:hAnsi="Roboto"/>
          <w:color w:val="000000"/>
          <w:sz w:val="22"/>
          <w:szCs w:val="22"/>
        </w:rPr>
        <w:t>This week, ask God to help you trust what Jesus has already done for you and to shape your heart to follow Him more closely.</w:t>
      </w:r>
    </w:p>
    <w:p w14:paraId="067947D5" w14:textId="77777777" w:rsidR="004F31CD" w:rsidRPr="004F31CD" w:rsidRDefault="004F31CD" w:rsidP="004F31CD">
      <w:pPr>
        <w:rPr>
          <w:rFonts w:ascii="Roboto" w:hAnsi="Roboto"/>
          <w:color w:val="000000"/>
          <w:sz w:val="22"/>
          <w:szCs w:val="22"/>
        </w:rPr>
      </w:pPr>
    </w:p>
    <w:p w14:paraId="6B41CE63" w14:textId="02F34DE1" w:rsidR="0025345F" w:rsidRDefault="004F31CD" w:rsidP="004F31CD">
      <w:pPr>
        <w:rPr>
          <w:rFonts w:ascii="Roboto" w:hAnsi="Roboto"/>
          <w:color w:val="000000"/>
          <w:sz w:val="22"/>
          <w:szCs w:val="22"/>
        </w:rPr>
      </w:pPr>
      <w:r w:rsidRPr="004F31CD">
        <w:rPr>
          <w:rFonts w:ascii="Roboto" w:hAnsi="Roboto"/>
          <w:color w:val="000000"/>
          <w:sz w:val="22"/>
          <w:szCs w:val="22"/>
        </w:rPr>
        <w:t xml:space="preserve">Take a moment to share prayer </w:t>
      </w:r>
      <w:r w:rsidR="00E373D8" w:rsidRPr="004F31CD">
        <w:rPr>
          <w:rFonts w:ascii="Roboto" w:hAnsi="Roboto"/>
          <w:color w:val="000000"/>
          <w:sz w:val="22"/>
          <w:szCs w:val="22"/>
        </w:rPr>
        <w:t>requests and</w:t>
      </w:r>
      <w:r w:rsidRPr="004F31CD">
        <w:rPr>
          <w:rFonts w:ascii="Roboto" w:hAnsi="Roboto"/>
          <w:color w:val="000000"/>
          <w:sz w:val="22"/>
          <w:szCs w:val="22"/>
        </w:rPr>
        <w:t xml:space="preserve"> pray together. </w:t>
      </w:r>
    </w:p>
    <w:p w14:paraId="52A8A1ED" w14:textId="77777777" w:rsidR="00C5174D" w:rsidRPr="001A1AAC" w:rsidRDefault="00C5174D" w:rsidP="00121322">
      <w:pPr>
        <w:rPr>
          <w:rFonts w:ascii="Roboto" w:hAnsi="Roboto"/>
          <w:color w:val="000000"/>
          <w:sz w:val="22"/>
          <w:szCs w:val="22"/>
        </w:rPr>
      </w:pPr>
    </w:p>
    <w:p w14:paraId="372F2AFD" w14:textId="3EC304AD" w:rsidR="00CA1296" w:rsidRPr="001A1AAC" w:rsidRDefault="00CA1296">
      <w:pPr>
        <w:rPr>
          <w:rFonts w:ascii="Roboto" w:hAnsi="Roboto" w:cs="Phosphate Inline"/>
          <w:b/>
          <w:bCs/>
          <w:sz w:val="48"/>
          <w:szCs w:val="48"/>
        </w:rPr>
      </w:pPr>
      <w:r w:rsidRPr="001A1AAC">
        <w:rPr>
          <w:rFonts w:ascii="Roboto" w:hAnsi="Roboto" w:cs="Phosphate Inline"/>
          <w:b/>
          <w:bCs/>
          <w:sz w:val="48"/>
          <w:szCs w:val="48"/>
        </w:rPr>
        <w:t>EXTENDED CUT</w:t>
      </w:r>
    </w:p>
    <w:p w14:paraId="1272CDDB" w14:textId="77777777" w:rsidR="0025345F" w:rsidRPr="001A1AAC" w:rsidRDefault="0025345F">
      <w:pPr>
        <w:rPr>
          <w:rFonts w:ascii="Roboto" w:hAnsi="Roboto"/>
          <w:b/>
          <w:bCs/>
          <w:color w:val="000000"/>
        </w:rPr>
      </w:pPr>
    </w:p>
    <w:p w14:paraId="467B50AF" w14:textId="77777777" w:rsidR="00B93F7F" w:rsidRPr="00B93F7F"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Mark’s Gospel moves quickly, but when it comes to the final week of Jesus’ life, the pace slows down. Mark gives a huge amount of attention to these last days in Jerusalem because they are central to understanding who Jesus is and why He came. His entry into Jerusalem is not just a nice moment before the cross. It is a public, intentional step toward it.</w:t>
      </w:r>
    </w:p>
    <w:p w14:paraId="03D318A1" w14:textId="77777777" w:rsidR="00B93F7F" w:rsidRPr="00B93F7F" w:rsidRDefault="00B93F7F" w:rsidP="00B93F7F">
      <w:pPr>
        <w:rPr>
          <w:rFonts w:ascii="Roboto" w:eastAsia="Times New Roman" w:hAnsi="Roboto" w:cs="Times New Roman"/>
          <w:kern w:val="0"/>
          <w:sz w:val="22"/>
          <w:szCs w:val="22"/>
          <w14:ligatures w14:val="none"/>
        </w:rPr>
      </w:pPr>
    </w:p>
    <w:p w14:paraId="54647DCD" w14:textId="77777777" w:rsidR="00B93F7F" w:rsidRPr="00B93F7F"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In verses 1 through 6, Jesus directs two disciples to get a colt, and the details unfold just as He says. Whether this was arranged ahead of time or not, Mark’s point is clear: Jesus is not being swept along by events. He knows what He is doing. He is moving toward Jerusalem on purpose. Even before the crowd starts shouting, the scene already shows His authority and control.</w:t>
      </w:r>
    </w:p>
    <w:p w14:paraId="2E3B0CD9" w14:textId="77777777" w:rsidR="00B93F7F" w:rsidRPr="00B93F7F" w:rsidRDefault="00B93F7F" w:rsidP="00B93F7F">
      <w:pPr>
        <w:rPr>
          <w:rFonts w:ascii="Roboto" w:eastAsia="Times New Roman" w:hAnsi="Roboto" w:cs="Times New Roman"/>
          <w:kern w:val="0"/>
          <w:sz w:val="22"/>
          <w:szCs w:val="22"/>
          <w14:ligatures w14:val="none"/>
        </w:rPr>
      </w:pPr>
    </w:p>
    <w:p w14:paraId="2A689F79" w14:textId="77777777" w:rsidR="00B93F7F" w:rsidRPr="00B93F7F"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 xml:space="preserve">Then in verses 7 and 8, Jesus rides into the city on a colt. This matters. In the ancient world, how a king arrived said something about the kind of king he was. Mark does not directly quote Zechariah 9:9, but the connection is there. Jesus is presenting Himself as the promised king, but in humility. He is not arriving to crush Rome or take power through force. He </w:t>
      </w:r>
      <w:proofErr w:type="gramStart"/>
      <w:r w:rsidRPr="00B93F7F">
        <w:rPr>
          <w:rFonts w:ascii="Roboto" w:eastAsia="Times New Roman" w:hAnsi="Roboto" w:cs="Times New Roman"/>
          <w:kern w:val="0"/>
          <w:sz w:val="22"/>
          <w:szCs w:val="22"/>
          <w14:ligatures w14:val="none"/>
        </w:rPr>
        <w:t>is arriving</w:t>
      </w:r>
      <w:proofErr w:type="gramEnd"/>
      <w:r w:rsidRPr="00B93F7F">
        <w:rPr>
          <w:rFonts w:ascii="Roboto" w:eastAsia="Times New Roman" w:hAnsi="Roboto" w:cs="Times New Roman"/>
          <w:kern w:val="0"/>
          <w:sz w:val="22"/>
          <w:szCs w:val="22"/>
          <w14:ligatures w14:val="none"/>
        </w:rPr>
        <w:t xml:space="preserve"> as the Messiah who brings peace and will save through suffering.</w:t>
      </w:r>
    </w:p>
    <w:p w14:paraId="0ABAB91B" w14:textId="77777777" w:rsidR="00B93F7F" w:rsidRPr="00B93F7F" w:rsidRDefault="00B93F7F" w:rsidP="00B93F7F">
      <w:pPr>
        <w:rPr>
          <w:rFonts w:ascii="Roboto" w:eastAsia="Times New Roman" w:hAnsi="Roboto" w:cs="Times New Roman"/>
          <w:kern w:val="0"/>
          <w:sz w:val="22"/>
          <w:szCs w:val="22"/>
          <w14:ligatures w14:val="none"/>
        </w:rPr>
      </w:pPr>
    </w:p>
    <w:p w14:paraId="385BF39C" w14:textId="5ACB5C03" w:rsidR="00B93F7F" w:rsidRPr="00B93F7F"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The crowd responds with words from Psalm 118, shouting “Hosanna,” which means “save us</w:t>
      </w:r>
      <w:r w:rsidR="00036E47">
        <w:rPr>
          <w:rFonts w:ascii="Roboto" w:eastAsia="Times New Roman" w:hAnsi="Roboto" w:cs="Times New Roman"/>
          <w:kern w:val="0"/>
          <w:sz w:val="22"/>
          <w:szCs w:val="22"/>
          <w14:ligatures w14:val="none"/>
        </w:rPr>
        <w:t xml:space="preserve">” </w:t>
      </w:r>
      <w:r w:rsidR="00FA02C2">
        <w:rPr>
          <w:rFonts w:ascii="Roboto" w:eastAsia="Times New Roman" w:hAnsi="Roboto" w:cs="Times New Roman"/>
          <w:kern w:val="0"/>
          <w:sz w:val="22"/>
          <w:szCs w:val="22"/>
          <w14:ligatures w14:val="none"/>
        </w:rPr>
        <w:t xml:space="preserve">coming to Jesus both with a cry for help and cries of praise. </w:t>
      </w:r>
      <w:r w:rsidR="00EE20AA">
        <w:rPr>
          <w:rFonts w:ascii="Roboto" w:eastAsia="Times New Roman" w:hAnsi="Roboto" w:cs="Times New Roman"/>
          <w:kern w:val="0"/>
          <w:sz w:val="22"/>
          <w:szCs w:val="22"/>
          <w14:ligatures w14:val="none"/>
        </w:rPr>
        <w:t xml:space="preserve">Jesus had come to save. </w:t>
      </w:r>
      <w:r w:rsidRPr="00B93F7F">
        <w:rPr>
          <w:rFonts w:ascii="Roboto" w:eastAsia="Times New Roman" w:hAnsi="Roboto" w:cs="Times New Roman"/>
          <w:kern w:val="0"/>
          <w:sz w:val="22"/>
          <w:szCs w:val="22"/>
          <w14:ligatures w14:val="none"/>
        </w:rPr>
        <w:t xml:space="preserve">But many of them likely expected political deliverance, national restoration, or immediate victory. Jesus </w:t>
      </w:r>
      <w:r w:rsidRPr="00B93F7F">
        <w:rPr>
          <w:rFonts w:ascii="Roboto" w:eastAsia="Times New Roman" w:hAnsi="Roboto" w:cs="Times New Roman"/>
          <w:kern w:val="0"/>
          <w:sz w:val="22"/>
          <w:szCs w:val="22"/>
          <w14:ligatures w14:val="none"/>
        </w:rPr>
        <w:lastRenderedPageBreak/>
        <w:t>came for something deeper. He was entering the city not to avoid suffering, but to walk straight toward it. Their King was coming to lay down His life.</w:t>
      </w:r>
    </w:p>
    <w:p w14:paraId="3A9D875B" w14:textId="77777777" w:rsidR="00B93F7F" w:rsidRPr="00B93F7F" w:rsidRDefault="00B93F7F" w:rsidP="00B93F7F">
      <w:pPr>
        <w:rPr>
          <w:rFonts w:ascii="Roboto" w:eastAsia="Times New Roman" w:hAnsi="Roboto" w:cs="Times New Roman"/>
          <w:kern w:val="0"/>
          <w:sz w:val="22"/>
          <w:szCs w:val="22"/>
          <w14:ligatures w14:val="none"/>
        </w:rPr>
      </w:pPr>
    </w:p>
    <w:p w14:paraId="485E862D" w14:textId="77777777" w:rsidR="00B93F7F" w:rsidRPr="00B93F7F"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Verse 11 is easy to miss, but it is important. Jesus enters the temple, looks around, and then leaves for Bethany because it is late. Mark often does this. He slows the moment down and lets the tension build. Jesus has arrived, and He sees everything. The week that follows will reveal what kind of King He truly is.</w:t>
      </w:r>
    </w:p>
    <w:p w14:paraId="6D4E3733" w14:textId="77777777" w:rsidR="00B93F7F" w:rsidRPr="00B93F7F" w:rsidRDefault="00B93F7F" w:rsidP="00B93F7F">
      <w:pPr>
        <w:rPr>
          <w:rFonts w:ascii="Roboto" w:eastAsia="Times New Roman" w:hAnsi="Roboto" w:cs="Times New Roman"/>
          <w:kern w:val="0"/>
          <w:sz w:val="22"/>
          <w:szCs w:val="22"/>
          <w14:ligatures w14:val="none"/>
        </w:rPr>
      </w:pPr>
    </w:p>
    <w:p w14:paraId="28635FB1" w14:textId="57960663" w:rsidR="0025345F" w:rsidRPr="001A1AAC" w:rsidRDefault="00B93F7F" w:rsidP="00B93F7F">
      <w:pPr>
        <w:rPr>
          <w:rFonts w:ascii="Roboto" w:eastAsia="Times New Roman" w:hAnsi="Roboto" w:cs="Times New Roman"/>
          <w:kern w:val="0"/>
          <w:sz w:val="22"/>
          <w:szCs w:val="22"/>
          <w14:ligatures w14:val="none"/>
        </w:rPr>
      </w:pPr>
      <w:r w:rsidRPr="00B93F7F">
        <w:rPr>
          <w:rFonts w:ascii="Roboto" w:eastAsia="Times New Roman" w:hAnsi="Roboto" w:cs="Times New Roman"/>
          <w:kern w:val="0"/>
          <w:sz w:val="22"/>
          <w:szCs w:val="22"/>
          <w14:ligatures w14:val="none"/>
        </w:rPr>
        <w:t>This passage helps us see Jesus clearly. He is the Messiah, but not a Messiah made in our image. He does not simply come to fix temporary problems or give people the version of salvation they already wanted. He comes to deal with sin, to bring peace with God, and to save through sacrifice. That is the kind of King we need, even if it is not always the kind of King we would have expected.</w:t>
      </w:r>
    </w:p>
    <w:p w14:paraId="3DC43AE0" w14:textId="25182AD3" w:rsidR="004259E2" w:rsidRPr="001A1AAC" w:rsidRDefault="00724BD6" w:rsidP="004259E2">
      <w:pPr>
        <w:pStyle w:val="NormalWeb"/>
        <w:contextualSpacing/>
        <w:rPr>
          <w:rFonts w:ascii="Roboto" w:hAnsi="Roboto"/>
          <w:b/>
          <w:bCs/>
          <w:sz w:val="22"/>
          <w:szCs w:val="22"/>
        </w:rPr>
      </w:pPr>
      <w:r w:rsidRPr="001A1AAC">
        <w:rPr>
          <w:rFonts w:ascii="Roboto" w:hAnsi="Roboto"/>
          <w:b/>
          <w:bCs/>
          <w:sz w:val="22"/>
          <w:szCs w:val="22"/>
        </w:rPr>
        <w:t xml:space="preserve">1. </w:t>
      </w:r>
      <w:r w:rsidR="00E56B71" w:rsidRPr="00E56B71">
        <w:rPr>
          <w:rFonts w:ascii="Roboto" w:hAnsi="Roboto"/>
          <w:b/>
          <w:bCs/>
          <w:sz w:val="22"/>
          <w:szCs w:val="22"/>
        </w:rPr>
        <w:t>Jesus gave very specific instructions, and everything happened just as He said. What does that show you about Him as He heads into Jerusalem?</w:t>
      </w:r>
      <w:r w:rsidR="00AE595A" w:rsidRPr="00AE595A">
        <w:rPr>
          <w:rFonts w:ascii="Roboto" w:hAnsi="Roboto"/>
          <w:b/>
          <w:bCs/>
          <w:sz w:val="22"/>
          <w:szCs w:val="22"/>
        </w:rPr>
        <w:t xml:space="preserve"> </w:t>
      </w:r>
    </w:p>
    <w:p w14:paraId="17F85B3E" w14:textId="6602AD00" w:rsidR="009778E8" w:rsidRPr="001A1AAC" w:rsidRDefault="002F5D7F" w:rsidP="004259E2">
      <w:pPr>
        <w:pStyle w:val="NormalWeb"/>
        <w:contextualSpacing/>
        <w:rPr>
          <w:rFonts w:ascii="Roboto" w:hAnsi="Roboto"/>
          <w:b/>
          <w:bCs/>
          <w:sz w:val="22"/>
          <w:szCs w:val="22"/>
        </w:rPr>
      </w:pPr>
      <w:r w:rsidRPr="002F5D7F">
        <w:rPr>
          <w:rFonts w:ascii="Roboto" w:hAnsi="Roboto"/>
          <w:sz w:val="22"/>
          <w:szCs w:val="22"/>
        </w:rPr>
        <w:t xml:space="preserve">It shows that Jesus is not getting swept up in events or reacting on the fly. </w:t>
      </w:r>
      <w:r w:rsidR="005C5AEA" w:rsidRPr="005C5AEA">
        <w:rPr>
          <w:rFonts w:ascii="Roboto" w:hAnsi="Roboto"/>
          <w:sz w:val="22"/>
          <w:szCs w:val="22"/>
        </w:rPr>
        <w:t>He knows what He is doing and He is fully in control of what is happening.</w:t>
      </w:r>
      <w:r w:rsidR="0046500A">
        <w:rPr>
          <w:rFonts w:ascii="Roboto" w:hAnsi="Roboto"/>
          <w:sz w:val="22"/>
          <w:szCs w:val="22"/>
        </w:rPr>
        <w:t xml:space="preserve"> </w:t>
      </w:r>
      <w:r w:rsidRPr="002F5D7F">
        <w:rPr>
          <w:rFonts w:ascii="Roboto" w:hAnsi="Roboto"/>
          <w:sz w:val="22"/>
          <w:szCs w:val="22"/>
        </w:rPr>
        <w:t>As He heads into Jerusalem, He is not confused about what is coming. He is moving toward it on purpose. That matters because it reminds us that the cross was not an accident. Jesus was not trapped. He was willingly stepping into the mission the Father gave Him</w:t>
      </w:r>
      <w:r>
        <w:rPr>
          <w:rFonts w:ascii="Roboto" w:hAnsi="Roboto"/>
          <w:sz w:val="22"/>
          <w:szCs w:val="22"/>
        </w:rPr>
        <w:t>.</w:t>
      </w:r>
    </w:p>
    <w:p w14:paraId="25BD07CE" w14:textId="77777777" w:rsidR="00376D21" w:rsidRPr="001A1AAC" w:rsidRDefault="00376D21" w:rsidP="002F197E">
      <w:pPr>
        <w:pStyle w:val="NormalWeb"/>
        <w:contextualSpacing/>
        <w:rPr>
          <w:rFonts w:ascii="Roboto" w:hAnsi="Roboto"/>
          <w:b/>
          <w:bCs/>
          <w:sz w:val="22"/>
          <w:szCs w:val="22"/>
        </w:rPr>
      </w:pPr>
    </w:p>
    <w:p w14:paraId="33FC31D9" w14:textId="6EA41F91" w:rsidR="00C47481" w:rsidRDefault="007E3C26" w:rsidP="002F197E">
      <w:pPr>
        <w:pStyle w:val="NormalWeb"/>
        <w:contextualSpacing/>
        <w:rPr>
          <w:rFonts w:ascii="Roboto" w:hAnsi="Roboto"/>
          <w:b/>
          <w:bCs/>
          <w:sz w:val="22"/>
          <w:szCs w:val="22"/>
        </w:rPr>
      </w:pPr>
      <w:r w:rsidRPr="001A1AAC">
        <w:rPr>
          <w:rFonts w:ascii="Roboto" w:hAnsi="Roboto"/>
          <w:b/>
          <w:bCs/>
          <w:sz w:val="22"/>
          <w:szCs w:val="22"/>
        </w:rPr>
        <w:t xml:space="preserve">2. </w:t>
      </w:r>
      <w:r w:rsidR="00CD058C" w:rsidRPr="00CD058C">
        <w:rPr>
          <w:rFonts w:ascii="Roboto" w:hAnsi="Roboto"/>
          <w:b/>
          <w:bCs/>
          <w:sz w:val="22"/>
          <w:szCs w:val="22"/>
        </w:rPr>
        <w:t xml:space="preserve">The disciples had to follow Jesus’s instructions without seeing the whole picture first. Why is that hard for us, and what can </w:t>
      </w:r>
      <w:proofErr w:type="gramStart"/>
      <w:r w:rsidR="00CD058C" w:rsidRPr="00CD058C">
        <w:rPr>
          <w:rFonts w:ascii="Roboto" w:hAnsi="Roboto"/>
          <w:b/>
          <w:bCs/>
          <w:sz w:val="22"/>
          <w:szCs w:val="22"/>
        </w:rPr>
        <w:t>trusting</w:t>
      </w:r>
      <w:proofErr w:type="gramEnd"/>
      <w:r w:rsidR="00CD058C" w:rsidRPr="00CD058C">
        <w:rPr>
          <w:rFonts w:ascii="Roboto" w:hAnsi="Roboto"/>
          <w:b/>
          <w:bCs/>
          <w:sz w:val="22"/>
          <w:szCs w:val="22"/>
        </w:rPr>
        <w:t xml:space="preserve"> Jesus </w:t>
      </w:r>
      <w:proofErr w:type="gramStart"/>
      <w:r w:rsidR="00CD058C" w:rsidRPr="00CD058C">
        <w:rPr>
          <w:rFonts w:ascii="Roboto" w:hAnsi="Roboto"/>
          <w:b/>
          <w:bCs/>
          <w:sz w:val="22"/>
          <w:szCs w:val="22"/>
        </w:rPr>
        <w:t>look</w:t>
      </w:r>
      <w:proofErr w:type="gramEnd"/>
      <w:r w:rsidR="00CD058C" w:rsidRPr="00CD058C">
        <w:rPr>
          <w:rFonts w:ascii="Roboto" w:hAnsi="Roboto"/>
          <w:b/>
          <w:bCs/>
          <w:sz w:val="22"/>
          <w:szCs w:val="22"/>
        </w:rPr>
        <w:t xml:space="preserve"> like when we do not have all the details?</w:t>
      </w:r>
      <w:r w:rsidR="00C47481" w:rsidRPr="00C47481">
        <w:rPr>
          <w:rFonts w:ascii="Roboto" w:hAnsi="Roboto"/>
          <w:b/>
          <w:bCs/>
          <w:sz w:val="22"/>
          <w:szCs w:val="22"/>
        </w:rPr>
        <w:t xml:space="preserve"> </w:t>
      </w:r>
    </w:p>
    <w:p w14:paraId="5AB5C99C" w14:textId="034854C4" w:rsidR="002F197E" w:rsidRPr="001A1AAC" w:rsidRDefault="000263A1" w:rsidP="002F197E">
      <w:pPr>
        <w:pStyle w:val="NormalWeb"/>
        <w:contextualSpacing/>
        <w:rPr>
          <w:rFonts w:ascii="Roboto" w:hAnsi="Roboto"/>
          <w:b/>
          <w:bCs/>
          <w:sz w:val="22"/>
          <w:szCs w:val="22"/>
        </w:rPr>
      </w:pPr>
      <w:r w:rsidRPr="000263A1">
        <w:rPr>
          <w:rFonts w:ascii="Roboto" w:hAnsi="Roboto"/>
          <w:sz w:val="22"/>
          <w:szCs w:val="22"/>
        </w:rPr>
        <w:t>Most of us want the full plan before we say yes. We want to know how things will work out, what people will think, and whether it will be worth it. The disciples did not get all of that. They just got the next step. Trusting Jesus often works like that. It means obeying what He has made clear, even when you cannot see the whole road yet. That kind of trust is hard, but it is also where faith grows. A lot of spiritual maturity is built in those moments when you choose to follow Him before you feel ready.</w:t>
      </w:r>
    </w:p>
    <w:p w14:paraId="4FCDFCE7" w14:textId="6F3E9702" w:rsidR="007E3C26"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3. </w:t>
      </w:r>
      <w:r w:rsidR="00EB24A7" w:rsidRPr="00EB24A7">
        <w:rPr>
          <w:rFonts w:ascii="Roboto" w:eastAsia="Times New Roman" w:hAnsi="Roboto" w:cs="Times New Roman"/>
          <w:b/>
          <w:bCs/>
          <w:kern w:val="0"/>
          <w:sz w:val="22"/>
          <w:szCs w:val="22"/>
          <w14:ligatures w14:val="none"/>
        </w:rPr>
        <w:t>Jesus enters the city in a humble way, riding on a colt instead of arriving with the kind of power people might expect from a king. What do you think that says about the kind of Messiah He came to be?</w:t>
      </w:r>
    </w:p>
    <w:p w14:paraId="58E0BA57" w14:textId="3B1A6021" w:rsidR="00231A78" w:rsidRDefault="00EB24A7" w:rsidP="007E3C26">
      <w:pPr>
        <w:rPr>
          <w:rFonts w:ascii="Roboto" w:eastAsia="Times New Roman" w:hAnsi="Roboto" w:cs="Times New Roman"/>
          <w:kern w:val="0"/>
          <w:sz w:val="22"/>
          <w:szCs w:val="22"/>
          <w14:ligatures w14:val="none"/>
        </w:rPr>
      </w:pPr>
      <w:r w:rsidRPr="00EB24A7">
        <w:rPr>
          <w:rFonts w:ascii="Roboto" w:eastAsia="Times New Roman" w:hAnsi="Roboto" w:cs="Times New Roman"/>
          <w:kern w:val="0"/>
          <w:sz w:val="22"/>
          <w:szCs w:val="22"/>
          <w14:ligatures w14:val="none"/>
        </w:rPr>
        <w:t xml:space="preserve">Jesus did not come with force or power in the </w:t>
      </w:r>
      <w:r w:rsidR="0085056D">
        <w:rPr>
          <w:rFonts w:ascii="Roboto" w:eastAsia="Times New Roman" w:hAnsi="Roboto" w:cs="Times New Roman"/>
          <w:kern w:val="0"/>
          <w:sz w:val="22"/>
          <w:szCs w:val="22"/>
          <w14:ligatures w14:val="none"/>
        </w:rPr>
        <w:t xml:space="preserve">traditional </w:t>
      </w:r>
      <w:r w:rsidRPr="00EB24A7">
        <w:rPr>
          <w:rFonts w:ascii="Roboto" w:eastAsia="Times New Roman" w:hAnsi="Roboto" w:cs="Times New Roman"/>
          <w:kern w:val="0"/>
          <w:sz w:val="22"/>
          <w:szCs w:val="22"/>
          <w14:ligatures w14:val="none"/>
        </w:rPr>
        <w:t xml:space="preserve">sense. He came in humility, not weakness. His kingdom was not built on intimidation or image. He came as a King who would serve, suffer, and give Himself for His people. His mission was deeper than just taking control of a city or a government. He came to rescue </w:t>
      </w:r>
      <w:r>
        <w:rPr>
          <w:rFonts w:ascii="Roboto" w:eastAsia="Times New Roman" w:hAnsi="Roboto" w:cs="Times New Roman"/>
          <w:kern w:val="0"/>
          <w:sz w:val="22"/>
          <w:szCs w:val="22"/>
          <w14:ligatures w14:val="none"/>
        </w:rPr>
        <w:t>all of humanity.</w:t>
      </w:r>
    </w:p>
    <w:p w14:paraId="3297E3C9" w14:textId="77777777" w:rsidR="008847B4" w:rsidRPr="001A1AAC" w:rsidRDefault="008847B4" w:rsidP="007E3C26">
      <w:pPr>
        <w:rPr>
          <w:rFonts w:ascii="Roboto" w:eastAsia="Times New Roman" w:hAnsi="Roboto" w:cs="Times New Roman"/>
          <w:kern w:val="0"/>
          <w:sz w:val="22"/>
          <w:szCs w:val="22"/>
          <w14:ligatures w14:val="none"/>
        </w:rPr>
      </w:pPr>
    </w:p>
    <w:p w14:paraId="786C772B" w14:textId="155DC56C" w:rsidR="007E3C26" w:rsidRPr="001A1AAC" w:rsidRDefault="00710C3D"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4.</w:t>
      </w:r>
      <w:r w:rsidRPr="001A1AAC">
        <w:rPr>
          <w:rFonts w:ascii="Roboto" w:hAnsi="Roboto"/>
          <w:b/>
          <w:bCs/>
          <w:sz w:val="22"/>
          <w:szCs w:val="22"/>
        </w:rPr>
        <w:t xml:space="preserve"> </w:t>
      </w:r>
      <w:r w:rsidR="004D432A" w:rsidRPr="004D432A">
        <w:rPr>
          <w:rFonts w:ascii="Roboto" w:hAnsi="Roboto"/>
          <w:b/>
          <w:bCs/>
          <w:sz w:val="22"/>
          <w:szCs w:val="22"/>
        </w:rPr>
        <w:t>The crowd threw down their cloaks and branches in front of Jesus. What do you think those actions reveal about what they wanted from Him, and how is that similar to the way people sometimes approach Jesus now?</w:t>
      </w:r>
      <w:r w:rsidR="002B4E84" w:rsidRPr="001A1AAC">
        <w:rPr>
          <w:rFonts w:ascii="Roboto" w:hAnsi="Roboto"/>
          <w:b/>
          <w:bCs/>
          <w:sz w:val="22"/>
          <w:szCs w:val="22"/>
        </w:rPr>
        <w:t xml:space="preserve"> </w:t>
      </w:r>
    </w:p>
    <w:p w14:paraId="2E9B0928" w14:textId="2F350333" w:rsidR="009A032D" w:rsidRDefault="00065E1A" w:rsidP="007E3C26">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T</w:t>
      </w:r>
      <w:r w:rsidRPr="00065E1A">
        <w:rPr>
          <w:rFonts w:ascii="Roboto" w:eastAsia="Times New Roman" w:hAnsi="Roboto" w:cs="Times New Roman"/>
          <w:kern w:val="0"/>
          <w:sz w:val="22"/>
          <w:szCs w:val="22"/>
          <w14:ligatures w14:val="none"/>
        </w:rPr>
        <w:t>hey were honoring Him, but they were also bringing expectations. A lot of them wanted rescue, but probably on their own terms. They wanted freedom from Rome, relief from pressure, and a king who would change their situation right away</w:t>
      </w:r>
      <w:r w:rsidR="0020321D">
        <w:rPr>
          <w:rFonts w:ascii="Roboto" w:eastAsia="Times New Roman" w:hAnsi="Roboto" w:cs="Times New Roman"/>
          <w:kern w:val="0"/>
          <w:sz w:val="22"/>
          <w:szCs w:val="22"/>
          <w14:ligatures w14:val="none"/>
        </w:rPr>
        <w:t xml:space="preserve">. </w:t>
      </w:r>
      <w:r w:rsidR="0020321D" w:rsidRPr="0020321D">
        <w:rPr>
          <w:rFonts w:ascii="Roboto" w:eastAsia="Times New Roman" w:hAnsi="Roboto" w:cs="Times New Roman"/>
          <w:kern w:val="0"/>
          <w:sz w:val="22"/>
          <w:szCs w:val="22"/>
          <w14:ligatures w14:val="none"/>
        </w:rPr>
        <w:t xml:space="preserve">People still come to Jesus with that same kind of mindset. We often want Him to solve our problems, remove discomfort, or make life easier on our terms. None of those desires are strange, but Palm Sunday pushes us to ask an </w:t>
      </w:r>
      <w:r w:rsidR="0020321D" w:rsidRPr="0020321D">
        <w:rPr>
          <w:rFonts w:ascii="Roboto" w:eastAsia="Times New Roman" w:hAnsi="Roboto" w:cs="Times New Roman"/>
          <w:kern w:val="0"/>
          <w:sz w:val="22"/>
          <w:szCs w:val="22"/>
          <w14:ligatures w14:val="none"/>
        </w:rPr>
        <w:lastRenderedPageBreak/>
        <w:t>honest question: do we trust Jesus for who He really is, or mostly for what we want Him to do for us?</w:t>
      </w:r>
    </w:p>
    <w:p w14:paraId="5448A001" w14:textId="77777777" w:rsidR="007735A8" w:rsidRPr="001A1AAC" w:rsidRDefault="007735A8" w:rsidP="007E3C26">
      <w:pPr>
        <w:rPr>
          <w:rFonts w:ascii="Roboto" w:eastAsia="Times New Roman" w:hAnsi="Roboto" w:cs="Times New Roman"/>
          <w:kern w:val="0"/>
          <w:sz w:val="22"/>
          <w:szCs w:val="22"/>
          <w14:ligatures w14:val="none"/>
        </w:rPr>
      </w:pPr>
    </w:p>
    <w:p w14:paraId="4A6F3A51" w14:textId="1D0C70C9" w:rsidR="00606735"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5. </w:t>
      </w:r>
      <w:r w:rsidR="006547F7" w:rsidRPr="006547F7">
        <w:rPr>
          <w:rFonts w:ascii="Roboto" w:eastAsia="Times New Roman" w:hAnsi="Roboto" w:cs="Times New Roman"/>
          <w:b/>
          <w:bCs/>
          <w:kern w:val="0"/>
          <w:sz w:val="22"/>
          <w:szCs w:val="22"/>
          <w14:ligatures w14:val="none"/>
        </w:rPr>
        <w:t>The crowd shouted “Hosanna,” which was a cry for salvation and praise. Why do you think people can say the right things about Jesus and still misunderstand who He is?</w:t>
      </w:r>
      <w:r w:rsidR="00471A3A">
        <w:rPr>
          <w:rFonts w:ascii="Roboto" w:eastAsia="Times New Roman" w:hAnsi="Roboto" w:cs="Times New Roman"/>
          <w:b/>
          <w:bCs/>
          <w:kern w:val="0"/>
          <w:sz w:val="22"/>
          <w:szCs w:val="22"/>
          <w14:ligatures w14:val="none"/>
        </w:rPr>
        <w:t xml:space="preserve"> </w:t>
      </w:r>
    </w:p>
    <w:p w14:paraId="671F3C53" w14:textId="66F12DBC" w:rsidR="006547F7" w:rsidRPr="001A1AAC" w:rsidRDefault="00BD7B82" w:rsidP="007E3C26">
      <w:pPr>
        <w:rPr>
          <w:rFonts w:ascii="Roboto" w:eastAsia="Times New Roman" w:hAnsi="Roboto" w:cs="Times New Roman"/>
          <w:kern w:val="0"/>
          <w:sz w:val="22"/>
          <w:szCs w:val="22"/>
          <w14:ligatures w14:val="none"/>
        </w:rPr>
      </w:pPr>
      <w:r w:rsidRPr="00BD7B82">
        <w:rPr>
          <w:rFonts w:ascii="Roboto" w:eastAsia="Times New Roman" w:hAnsi="Roboto" w:cs="Times New Roman"/>
          <w:kern w:val="0"/>
          <w:sz w:val="22"/>
          <w:szCs w:val="22"/>
          <w14:ligatures w14:val="none"/>
        </w:rPr>
        <w:t xml:space="preserve">A lot of people want Jesus to help them, but not necessarily to lead them. The crowd was excited, but many of them were still hoping for a Savior who would fix their situation the way they wanted. They wanted power, rescue, and change on their terms. That still happens now. It is possible to admire Jesus, sing about Him, and even be excited about Him without </w:t>
      </w:r>
      <w:proofErr w:type="gramStart"/>
      <w:r w:rsidRPr="00BD7B82">
        <w:rPr>
          <w:rFonts w:ascii="Roboto" w:eastAsia="Times New Roman" w:hAnsi="Roboto" w:cs="Times New Roman"/>
          <w:kern w:val="0"/>
          <w:sz w:val="22"/>
          <w:szCs w:val="22"/>
          <w14:ligatures w14:val="none"/>
        </w:rPr>
        <w:t>actually surrendering</w:t>
      </w:r>
      <w:proofErr w:type="gramEnd"/>
      <w:r w:rsidRPr="00BD7B82">
        <w:rPr>
          <w:rFonts w:ascii="Roboto" w:eastAsia="Times New Roman" w:hAnsi="Roboto" w:cs="Times New Roman"/>
          <w:kern w:val="0"/>
          <w:sz w:val="22"/>
          <w:szCs w:val="22"/>
          <w14:ligatures w14:val="none"/>
        </w:rPr>
        <w:t xml:space="preserve"> to Him. This question gets at whether we are trusting Jesus for who He really is, or just hoping He fits into our plans.</w:t>
      </w:r>
    </w:p>
    <w:p w14:paraId="6A13865F" w14:textId="13C66468" w:rsidR="00114F34" w:rsidRPr="00114F34" w:rsidRDefault="00633315" w:rsidP="00114F34">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6</w:t>
      </w:r>
      <w:r w:rsidR="00114F34" w:rsidRPr="00114F34">
        <w:rPr>
          <w:rFonts w:ascii="Roboto" w:eastAsia="Times New Roman" w:hAnsi="Roboto" w:cs="Times New Roman"/>
          <w:b/>
          <w:bCs/>
          <w:kern w:val="0"/>
          <w:sz w:val="22"/>
          <w:szCs w:val="22"/>
          <w14:ligatures w14:val="none"/>
        </w:rPr>
        <w:t xml:space="preserve">. </w:t>
      </w:r>
      <w:r w:rsidR="009F5C6A" w:rsidRPr="009F5C6A">
        <w:rPr>
          <w:rFonts w:ascii="Roboto" w:eastAsia="Times New Roman" w:hAnsi="Roboto" w:cs="Times New Roman"/>
          <w:b/>
          <w:bCs/>
          <w:kern w:val="0"/>
          <w:sz w:val="22"/>
          <w:szCs w:val="22"/>
          <w14:ligatures w14:val="none"/>
        </w:rPr>
        <w:t>After all the noise and celebration, Jesus goes into the temple, looks around, and leaves. What stands out to you about that moment, and what might Mark be showing us about Jesus there?</w:t>
      </w:r>
      <w:r w:rsidR="00114F34" w:rsidRPr="00114F34">
        <w:rPr>
          <w:rFonts w:ascii="Roboto" w:eastAsia="Times New Roman" w:hAnsi="Roboto" w:cs="Times New Roman"/>
          <w:b/>
          <w:bCs/>
          <w:kern w:val="0"/>
          <w:sz w:val="22"/>
          <w:szCs w:val="22"/>
          <w14:ligatures w14:val="none"/>
        </w:rPr>
        <w:t xml:space="preserve"> </w:t>
      </w:r>
    </w:p>
    <w:p w14:paraId="1A1E2271" w14:textId="2A66C006" w:rsidR="007E3C26" w:rsidRPr="00121322" w:rsidRDefault="00E76BF5" w:rsidP="00114F34">
      <w:pPr>
        <w:rPr>
          <w:rFonts w:ascii="Roboto" w:eastAsia="Times New Roman" w:hAnsi="Roboto" w:cs="Times New Roman"/>
          <w:kern w:val="0"/>
          <w:sz w:val="22"/>
          <w:szCs w:val="22"/>
          <w14:ligatures w14:val="none"/>
        </w:rPr>
      </w:pPr>
      <w:r w:rsidRPr="00E76BF5">
        <w:rPr>
          <w:rFonts w:ascii="Roboto" w:eastAsia="Times New Roman" w:hAnsi="Roboto" w:cs="Times New Roman"/>
          <w:kern w:val="0"/>
          <w:sz w:val="22"/>
          <w:szCs w:val="22"/>
          <w14:ligatures w14:val="none"/>
        </w:rPr>
        <w:t>It is a quiet detail, but it matters. Jesus does not get swept up in the crowd or carried away by the celebration. He walks in, sees everything, and leaves. That tells us He is fully aware of what is going on and completely in control of what He is about to do next. He is not in Jerusalem to enjoy attention. He is there with purpose. Mark may be showing us that Jesus sees more than the crowd sees, and that He is already moving toward the mission He came to fulfill.</w:t>
      </w: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B1F20" w14:textId="77777777" w:rsidR="00CD1E6B" w:rsidRDefault="00CD1E6B" w:rsidP="00CA1296">
      <w:r>
        <w:separator/>
      </w:r>
    </w:p>
  </w:endnote>
  <w:endnote w:type="continuationSeparator" w:id="0">
    <w:p w14:paraId="766D7CDE" w14:textId="77777777" w:rsidR="00CD1E6B" w:rsidRDefault="00CD1E6B"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13C7E7-8E34-4C3D-84AE-1DEA46D5DC7D}"/>
    <w:embedBold r:id="rId2" w:fontKey="{629CE975-78A5-4660-8DC1-1561FB571E87}"/>
    <w:embedItalic r:id="rId3" w:fontKey="{952211E6-9A46-44E0-9ACE-921A53BDFD40}"/>
    <w:embedBoldItalic r:id="rId4" w:fontKey="{D0EA612A-8A2D-40D5-A0F4-22F7A92B9C49}"/>
  </w:font>
  <w:font w:name="Symbol">
    <w:panose1 w:val="05050102010706020507"/>
    <w:charset w:val="02"/>
    <w:family w:val="roman"/>
    <w:pitch w:val="variable"/>
    <w:sig w:usb0="00000000" w:usb1="10000000" w:usb2="00000000" w:usb3="00000000" w:csb0="80000000" w:csb1="00000000"/>
    <w:embedRegular r:id="rId5" w:fontKey="{6AC42F0D-FA5C-4B25-BCAB-17B348713BF0}"/>
  </w:font>
  <w:font w:name="Courier New">
    <w:panose1 w:val="02070309020205020404"/>
    <w:charset w:val="00"/>
    <w:family w:val="modern"/>
    <w:pitch w:val="fixed"/>
    <w:sig w:usb0="E0002EFF" w:usb1="C0007843" w:usb2="00000009" w:usb3="00000000" w:csb0="000001FF" w:csb1="00000000"/>
    <w:embedRegular r:id="rId6" w:fontKey="{9F7779A6-74A7-4320-B91B-DA618416D6D2}"/>
  </w:font>
  <w:font w:name="Wingdings">
    <w:panose1 w:val="05000000000000000000"/>
    <w:charset w:val="02"/>
    <w:family w:val="auto"/>
    <w:pitch w:val="variable"/>
    <w:sig w:usb0="00000000" w:usb1="10000000" w:usb2="00000000" w:usb3="00000000" w:csb0="80000000" w:csb1="00000000"/>
    <w:embedRegular r:id="rId7" w:fontKey="{3795C21B-C9A7-4199-AEDE-B1E3EE3BB1B4}"/>
  </w:font>
  <w:font w:name="Roboto">
    <w:charset w:val="00"/>
    <w:family w:val="auto"/>
    <w:pitch w:val="variable"/>
    <w:sig w:usb0="E0000AFF" w:usb1="5000217F" w:usb2="00000021" w:usb3="00000000" w:csb0="0000019F" w:csb1="00000000"/>
    <w:embedRegular r:id="rId8" w:fontKey="{D05BB723-1B03-44A6-89DE-EA7263AAB347}"/>
    <w:embedBold r:id="rId9" w:fontKey="{C102F8E3-2D9F-4BDA-8A91-82B8A63A3471}"/>
    <w:embedItalic r:id="rId10" w:fontKey="{73547D18-5DBB-4C6F-B7F7-0D04B7738BD1}"/>
    <w:embedBoldItalic r:id="rId11" w:fontKey="{7ABAF082-9A04-4F21-8D9E-05A57F1EEE9F}"/>
  </w:font>
  <w:font w:name="Calibri">
    <w:panose1 w:val="020F0502020204030204"/>
    <w:charset w:val="00"/>
    <w:family w:val="swiss"/>
    <w:pitch w:val="variable"/>
    <w:sig w:usb0="E4002EFF" w:usb1="C200247B" w:usb2="00000009" w:usb3="00000000" w:csb0="000001FF" w:csb1="00000000"/>
    <w:embedRegular r:id="rId12" w:fontKey="{89F03CF6-68DD-4BC6-9382-3349E8C47818}"/>
    <w:embedBold r:id="rId13" w:fontKey="{4807EBB8-863B-47EC-975B-E1BE155F34F8}"/>
    <w:embedItalic r:id="rId14" w:fontKey="{93F947E5-93A7-4D9C-9998-46A42E89E2E5}"/>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5" w:fontKey="{313BD7E0-5545-41F5-A03B-4C11EBE5C1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DDFEA" w14:textId="77777777" w:rsidR="00CD1E6B" w:rsidRDefault="00CD1E6B" w:rsidP="00CA1296">
      <w:r>
        <w:separator/>
      </w:r>
    </w:p>
  </w:footnote>
  <w:footnote w:type="continuationSeparator" w:id="0">
    <w:p w14:paraId="78018B7E" w14:textId="77777777" w:rsidR="00CD1E6B" w:rsidRDefault="00CD1E6B"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81366688"/>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042E0"/>
    <w:multiLevelType w:val="hybridMultilevel"/>
    <w:tmpl w:val="81366688"/>
    <w:lvl w:ilvl="0" w:tplc="FFFFFFFF">
      <w:start w:val="1"/>
      <w:numFmt w:val="decimal"/>
      <w:lvlText w:val="%1."/>
      <w:lvlJc w:val="left"/>
      <w:pPr>
        <w:ind w:left="360" w:hanging="360"/>
      </w:pPr>
      <w:rPr>
        <w:rFonts w:ascii="Roboto" w:eastAsia="Times New Roman" w:hAnsi="Roboto" w:cs="Times New Roman"/>
        <w:b/>
        <w:bCs/>
        <w:i w:val="0"/>
        <w:i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7"/>
  </w:num>
  <w:num w:numId="11" w16cid:durableId="1167403517">
    <w:abstractNumId w:val="12"/>
  </w:num>
  <w:num w:numId="12" w16cid:durableId="1325743586">
    <w:abstractNumId w:val="5"/>
  </w:num>
  <w:num w:numId="13" w16cid:durableId="1266570871">
    <w:abstractNumId w:val="18"/>
  </w:num>
  <w:num w:numId="14" w16cid:durableId="2042893435">
    <w:abstractNumId w:val="16"/>
  </w:num>
  <w:num w:numId="15" w16cid:durableId="1371035349">
    <w:abstractNumId w:val="10"/>
  </w:num>
  <w:num w:numId="16" w16cid:durableId="1735540438">
    <w:abstractNumId w:val="0"/>
  </w:num>
  <w:num w:numId="17" w16cid:durableId="958487926">
    <w:abstractNumId w:val="14"/>
  </w:num>
  <w:num w:numId="18" w16cid:durableId="738943918">
    <w:abstractNumId w:val="4"/>
  </w:num>
  <w:num w:numId="19" w16cid:durableId="15340036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263A1"/>
    <w:rsid w:val="00036E47"/>
    <w:rsid w:val="00065E1A"/>
    <w:rsid w:val="00093F59"/>
    <w:rsid w:val="000E079E"/>
    <w:rsid w:val="000E1E53"/>
    <w:rsid w:val="000F4E1E"/>
    <w:rsid w:val="0010541B"/>
    <w:rsid w:val="00111FCA"/>
    <w:rsid w:val="00114F34"/>
    <w:rsid w:val="00121322"/>
    <w:rsid w:val="00143422"/>
    <w:rsid w:val="00156AE9"/>
    <w:rsid w:val="00184484"/>
    <w:rsid w:val="001A1AAC"/>
    <w:rsid w:val="001C0692"/>
    <w:rsid w:val="001D22F3"/>
    <w:rsid w:val="001D2A49"/>
    <w:rsid w:val="001D4092"/>
    <w:rsid w:val="0020321D"/>
    <w:rsid w:val="0021285B"/>
    <w:rsid w:val="00214252"/>
    <w:rsid w:val="00221F79"/>
    <w:rsid w:val="00224156"/>
    <w:rsid w:val="002242C9"/>
    <w:rsid w:val="00231A78"/>
    <w:rsid w:val="00244838"/>
    <w:rsid w:val="0025345F"/>
    <w:rsid w:val="00254759"/>
    <w:rsid w:val="00286242"/>
    <w:rsid w:val="00294737"/>
    <w:rsid w:val="002B4E84"/>
    <w:rsid w:val="002F197E"/>
    <w:rsid w:val="002F3FBC"/>
    <w:rsid w:val="002F5D7F"/>
    <w:rsid w:val="00300967"/>
    <w:rsid w:val="00302A3F"/>
    <w:rsid w:val="003054EF"/>
    <w:rsid w:val="003236BE"/>
    <w:rsid w:val="00336608"/>
    <w:rsid w:val="0035494A"/>
    <w:rsid w:val="00361E39"/>
    <w:rsid w:val="00363BD1"/>
    <w:rsid w:val="003709A8"/>
    <w:rsid w:val="00372C65"/>
    <w:rsid w:val="00376D21"/>
    <w:rsid w:val="00386C5B"/>
    <w:rsid w:val="00390E8F"/>
    <w:rsid w:val="003B3257"/>
    <w:rsid w:val="003C5D2F"/>
    <w:rsid w:val="003E0067"/>
    <w:rsid w:val="003F17C3"/>
    <w:rsid w:val="00416CDC"/>
    <w:rsid w:val="004247EB"/>
    <w:rsid w:val="004259E2"/>
    <w:rsid w:val="0043053A"/>
    <w:rsid w:val="00433963"/>
    <w:rsid w:val="00444DE7"/>
    <w:rsid w:val="0044602D"/>
    <w:rsid w:val="0046500A"/>
    <w:rsid w:val="00471A3A"/>
    <w:rsid w:val="00472B42"/>
    <w:rsid w:val="004B14CA"/>
    <w:rsid w:val="004C0D41"/>
    <w:rsid w:val="004C20E3"/>
    <w:rsid w:val="004C7448"/>
    <w:rsid w:val="004D278B"/>
    <w:rsid w:val="004D432A"/>
    <w:rsid w:val="004E38E2"/>
    <w:rsid w:val="004E5D33"/>
    <w:rsid w:val="004F31CD"/>
    <w:rsid w:val="00551C68"/>
    <w:rsid w:val="0056391C"/>
    <w:rsid w:val="00564C87"/>
    <w:rsid w:val="00570FC9"/>
    <w:rsid w:val="0057210E"/>
    <w:rsid w:val="005753F7"/>
    <w:rsid w:val="00580066"/>
    <w:rsid w:val="005864FE"/>
    <w:rsid w:val="00592CCD"/>
    <w:rsid w:val="005A60B0"/>
    <w:rsid w:val="005C0269"/>
    <w:rsid w:val="005C153D"/>
    <w:rsid w:val="005C5AEA"/>
    <w:rsid w:val="005D1238"/>
    <w:rsid w:val="006065FC"/>
    <w:rsid w:val="00606735"/>
    <w:rsid w:val="00607CF2"/>
    <w:rsid w:val="00610CE0"/>
    <w:rsid w:val="00611D4F"/>
    <w:rsid w:val="00633315"/>
    <w:rsid w:val="00646D35"/>
    <w:rsid w:val="00652420"/>
    <w:rsid w:val="006547F7"/>
    <w:rsid w:val="00671BF4"/>
    <w:rsid w:val="00694E3D"/>
    <w:rsid w:val="006D3797"/>
    <w:rsid w:val="006D7089"/>
    <w:rsid w:val="006E636C"/>
    <w:rsid w:val="006E7B27"/>
    <w:rsid w:val="00710C3D"/>
    <w:rsid w:val="00711351"/>
    <w:rsid w:val="00724BD6"/>
    <w:rsid w:val="007331F5"/>
    <w:rsid w:val="00754DE1"/>
    <w:rsid w:val="007735A8"/>
    <w:rsid w:val="00786751"/>
    <w:rsid w:val="007A4EC6"/>
    <w:rsid w:val="007A6B02"/>
    <w:rsid w:val="007A713C"/>
    <w:rsid w:val="007C0781"/>
    <w:rsid w:val="007E3C26"/>
    <w:rsid w:val="007E74F2"/>
    <w:rsid w:val="007F60AE"/>
    <w:rsid w:val="00826F65"/>
    <w:rsid w:val="008416D0"/>
    <w:rsid w:val="00842F5F"/>
    <w:rsid w:val="0085056D"/>
    <w:rsid w:val="008536F6"/>
    <w:rsid w:val="00872436"/>
    <w:rsid w:val="00874379"/>
    <w:rsid w:val="008847B4"/>
    <w:rsid w:val="00892A91"/>
    <w:rsid w:val="008959BB"/>
    <w:rsid w:val="008C3C1D"/>
    <w:rsid w:val="008E2A9A"/>
    <w:rsid w:val="009075D6"/>
    <w:rsid w:val="009249F0"/>
    <w:rsid w:val="009274AB"/>
    <w:rsid w:val="009420C9"/>
    <w:rsid w:val="00951D7F"/>
    <w:rsid w:val="00966BBA"/>
    <w:rsid w:val="00970DF3"/>
    <w:rsid w:val="009778E8"/>
    <w:rsid w:val="0099207F"/>
    <w:rsid w:val="0099534D"/>
    <w:rsid w:val="009A032D"/>
    <w:rsid w:val="009E1521"/>
    <w:rsid w:val="009F5C6A"/>
    <w:rsid w:val="009F79A0"/>
    <w:rsid w:val="00A13739"/>
    <w:rsid w:val="00A246D6"/>
    <w:rsid w:val="00A40E54"/>
    <w:rsid w:val="00A917E1"/>
    <w:rsid w:val="00AB0D3A"/>
    <w:rsid w:val="00AE595A"/>
    <w:rsid w:val="00B27D99"/>
    <w:rsid w:val="00B431B5"/>
    <w:rsid w:val="00B57B75"/>
    <w:rsid w:val="00B93F7F"/>
    <w:rsid w:val="00BA3F2B"/>
    <w:rsid w:val="00BA4D8D"/>
    <w:rsid w:val="00BC1B3C"/>
    <w:rsid w:val="00BC4A76"/>
    <w:rsid w:val="00BD7B82"/>
    <w:rsid w:val="00BE4E43"/>
    <w:rsid w:val="00C33BD2"/>
    <w:rsid w:val="00C47481"/>
    <w:rsid w:val="00C5174D"/>
    <w:rsid w:val="00C617A0"/>
    <w:rsid w:val="00C70109"/>
    <w:rsid w:val="00C73BF2"/>
    <w:rsid w:val="00C87717"/>
    <w:rsid w:val="00CA1296"/>
    <w:rsid w:val="00CB61CE"/>
    <w:rsid w:val="00CB7E2C"/>
    <w:rsid w:val="00CC51F6"/>
    <w:rsid w:val="00CD058C"/>
    <w:rsid w:val="00CD1E6B"/>
    <w:rsid w:val="00CF2E01"/>
    <w:rsid w:val="00CF58C3"/>
    <w:rsid w:val="00D2379C"/>
    <w:rsid w:val="00D8039F"/>
    <w:rsid w:val="00DA7DDF"/>
    <w:rsid w:val="00DB2ABE"/>
    <w:rsid w:val="00DE5EE4"/>
    <w:rsid w:val="00DF2C39"/>
    <w:rsid w:val="00E23B72"/>
    <w:rsid w:val="00E30E83"/>
    <w:rsid w:val="00E373D8"/>
    <w:rsid w:val="00E4069C"/>
    <w:rsid w:val="00E56B71"/>
    <w:rsid w:val="00E70746"/>
    <w:rsid w:val="00E76BF5"/>
    <w:rsid w:val="00E865A4"/>
    <w:rsid w:val="00E8798D"/>
    <w:rsid w:val="00E92655"/>
    <w:rsid w:val="00EA5E95"/>
    <w:rsid w:val="00EB24A7"/>
    <w:rsid w:val="00EB3C1F"/>
    <w:rsid w:val="00ED1D1F"/>
    <w:rsid w:val="00EE20AA"/>
    <w:rsid w:val="00F14BCF"/>
    <w:rsid w:val="00F247F8"/>
    <w:rsid w:val="00F579C0"/>
    <w:rsid w:val="00F65481"/>
    <w:rsid w:val="00F85EA6"/>
    <w:rsid w:val="00F943C7"/>
    <w:rsid w:val="00FA02C2"/>
    <w:rsid w:val="00FD0B90"/>
    <w:rsid w:val="00FE46C4"/>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1</TotalTime>
  <Pages>4</Pages>
  <Words>1709</Words>
  <Characters>7533</Characters>
  <Application>Microsoft Office Word</Application>
  <DocSecurity>0</DocSecurity>
  <Lines>137</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2026-03-12T19:11:00Z</dcterms:created>
  <dcterms:modified xsi:type="dcterms:W3CDTF">2026-03-12T19:11:00Z</dcterms:modified>
</cp:coreProperties>
</file>