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A2AB9" w14:textId="77777777" w:rsidR="000E079E" w:rsidRDefault="00CA1296">
      <w:r>
        <w:rPr>
          <w:noProof/>
        </w:rPr>
        <w:drawing>
          <wp:anchor distT="0" distB="0" distL="114300" distR="114300" simplePos="0" relativeHeight="251658240" behindDoc="1" locked="1" layoutInCell="1" allowOverlap="1" wp14:anchorId="66EAFB74" wp14:editId="424FD08B">
            <wp:simplePos x="0" y="0"/>
            <wp:positionH relativeFrom="column">
              <wp:posOffset>0</wp:posOffset>
            </wp:positionH>
            <wp:positionV relativeFrom="page">
              <wp:posOffset>330200</wp:posOffset>
            </wp:positionV>
            <wp:extent cx="5951855" cy="1050290"/>
            <wp:effectExtent l="0" t="0" r="4445" b="3810"/>
            <wp:wrapNone/>
            <wp:docPr id="1103940506"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40506" name="Picture 1" descr="A screenshot of a website&#10;&#10;Description automatically generated"/>
                    <pic:cNvPicPr/>
                  </pic:nvPicPr>
                  <pic:blipFill rotWithShape="1">
                    <a:blip r:embed="rId7" cstate="print">
                      <a:extLst>
                        <a:ext uri="{28A0092B-C50C-407E-A947-70E740481C1C}">
                          <a14:useLocalDpi xmlns:a14="http://schemas.microsoft.com/office/drawing/2010/main" val="0"/>
                        </a:ext>
                      </a:extLst>
                    </a:blip>
                    <a:srcRect t="36917" b="24125"/>
                    <a:stretch/>
                  </pic:blipFill>
                  <pic:spPr bwMode="auto">
                    <a:xfrm>
                      <a:off x="0" y="0"/>
                      <a:ext cx="5951855" cy="1050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5BE92" w14:textId="77777777" w:rsidR="00CA1296" w:rsidRDefault="00CA1296"/>
    <w:p w14:paraId="04DCA5D5" w14:textId="77777777" w:rsidR="00CA1296" w:rsidRDefault="00CA1296"/>
    <w:p w14:paraId="1FD29819" w14:textId="77777777" w:rsidR="00CA1296" w:rsidRDefault="00CA1296"/>
    <w:p w14:paraId="05D94259" w14:textId="76C7AB99" w:rsidR="00E362C3" w:rsidRPr="00E362C3" w:rsidRDefault="00E362C3" w:rsidP="00E362C3">
      <w:pPr>
        <w:rPr>
          <w:rFonts w:ascii="Times New Roman" w:eastAsia="Times New Roman" w:hAnsi="Times New Roman" w:cs="Times New Roman"/>
          <w:kern w:val="0"/>
          <w14:ligatures w14:val="none"/>
        </w:rPr>
      </w:pPr>
      <w:r w:rsidRPr="00E362C3">
        <w:rPr>
          <w:rFonts w:ascii="Arial" w:eastAsia="Times New Roman" w:hAnsi="Arial" w:cs="Arial"/>
          <w:b/>
          <w:bCs/>
          <w:color w:val="000000"/>
          <w:kern w:val="0"/>
          <w:sz w:val="48"/>
          <w:szCs w:val="48"/>
          <w14:ligatures w14:val="none"/>
        </w:rPr>
        <w:t>OPEN THE CONVERSATION</w:t>
      </w:r>
      <w:r w:rsidRPr="00E362C3">
        <w:rPr>
          <w:rFonts w:ascii="Arial" w:eastAsia="Times New Roman" w:hAnsi="Arial" w:cs="Arial"/>
          <w:b/>
          <w:bCs/>
          <w:color w:val="000000"/>
          <w:kern w:val="0"/>
          <w:sz w:val="48"/>
          <w:szCs w:val="48"/>
          <w14:ligatures w14:val="none"/>
        </w:rPr>
        <w:br/>
      </w:r>
      <w:r w:rsidRPr="00E362C3">
        <w:rPr>
          <w:rFonts w:ascii="Roboto" w:eastAsia="Times New Roman" w:hAnsi="Roboto" w:cs="Times New Roman"/>
          <w:color w:val="000000"/>
          <w:kern w:val="0"/>
          <w:sz w:val="22"/>
          <w:szCs w:val="22"/>
          <w14:ligatures w14:val="none"/>
        </w:rPr>
        <w:t>Take some time to build relationships with the students:</w:t>
      </w:r>
    </w:p>
    <w:p w14:paraId="7AD30D8C" w14:textId="77777777" w:rsidR="00E362C3" w:rsidRPr="00E362C3" w:rsidRDefault="00E362C3" w:rsidP="00E362C3">
      <w:pPr>
        <w:numPr>
          <w:ilvl w:val="0"/>
          <w:numId w:val="18"/>
        </w:numPr>
        <w:spacing w:before="240"/>
        <w:textAlignment w:val="baseline"/>
        <w:rPr>
          <w:rFonts w:ascii="Arial" w:eastAsia="Times New Roman" w:hAnsi="Arial" w:cs="Arial"/>
          <w:color w:val="000000"/>
          <w:kern w:val="0"/>
          <w:sz w:val="22"/>
          <w:szCs w:val="22"/>
          <w14:ligatures w14:val="none"/>
        </w:rPr>
      </w:pPr>
      <w:r w:rsidRPr="00E362C3">
        <w:rPr>
          <w:rFonts w:ascii="Roboto" w:eastAsia="Times New Roman" w:hAnsi="Roboto" w:cs="Arial"/>
          <w:color w:val="000000"/>
          <w:kern w:val="0"/>
          <w:sz w:val="22"/>
          <w:szCs w:val="22"/>
          <w14:ligatures w14:val="none"/>
        </w:rPr>
        <w:t>Ask for each student’s high and low from the week.</w:t>
      </w:r>
    </w:p>
    <w:p w14:paraId="0DBB9D10" w14:textId="77777777" w:rsidR="00E362C3" w:rsidRPr="00E362C3" w:rsidRDefault="00E362C3" w:rsidP="00E362C3">
      <w:pPr>
        <w:numPr>
          <w:ilvl w:val="0"/>
          <w:numId w:val="18"/>
        </w:numPr>
        <w:textAlignment w:val="baseline"/>
        <w:rPr>
          <w:rFonts w:ascii="Arial" w:eastAsia="Times New Roman" w:hAnsi="Arial" w:cs="Arial"/>
          <w:color w:val="000000"/>
          <w:kern w:val="0"/>
          <w:sz w:val="22"/>
          <w:szCs w:val="22"/>
          <w14:ligatures w14:val="none"/>
        </w:rPr>
      </w:pPr>
      <w:r w:rsidRPr="00E362C3">
        <w:rPr>
          <w:rFonts w:ascii="Roboto" w:eastAsia="Times New Roman" w:hAnsi="Roboto" w:cs="Arial"/>
          <w:b/>
          <w:bCs/>
          <w:color w:val="000000"/>
          <w:kern w:val="0"/>
          <w:sz w:val="22"/>
          <w:szCs w:val="22"/>
          <w14:ligatures w14:val="none"/>
        </w:rPr>
        <w:t>Today’s RBQ:</w:t>
      </w:r>
      <w:r w:rsidRPr="00E362C3">
        <w:rPr>
          <w:rFonts w:ascii="Roboto" w:eastAsia="Times New Roman" w:hAnsi="Roboto" w:cs="Arial"/>
          <w:color w:val="000000"/>
          <w:kern w:val="0"/>
          <w:sz w:val="22"/>
          <w:szCs w:val="22"/>
          <w14:ligatures w14:val="none"/>
        </w:rPr>
        <w:t xml:space="preserve"> If you had $1,000 to spend today—and you couldn't save any of it—where would you go and what would you spend it on? </w:t>
      </w:r>
    </w:p>
    <w:p w14:paraId="7185232F" w14:textId="77777777" w:rsidR="00E362C3" w:rsidRPr="00E362C3" w:rsidRDefault="00E362C3" w:rsidP="00E362C3">
      <w:pPr>
        <w:rPr>
          <w:rFonts w:ascii="Times New Roman" w:eastAsia="Times New Roman" w:hAnsi="Times New Roman" w:cs="Times New Roman"/>
          <w:kern w:val="0"/>
          <w14:ligatures w14:val="none"/>
        </w:rPr>
      </w:pPr>
    </w:p>
    <w:p w14:paraId="1BA3C101" w14:textId="77777777" w:rsidR="00E362C3" w:rsidRPr="00E362C3" w:rsidRDefault="00E362C3" w:rsidP="00E362C3">
      <w:pPr>
        <w:rPr>
          <w:rFonts w:ascii="Copperplate" w:eastAsia="Times New Roman" w:hAnsi="Copperplate" w:cs="Times New Roman"/>
          <w:kern w:val="0"/>
          <w14:ligatures w14:val="none"/>
        </w:rPr>
      </w:pPr>
      <w:r w:rsidRPr="00E362C3">
        <w:rPr>
          <w:rFonts w:ascii="Copperplate" w:eastAsia="Times New Roman" w:hAnsi="Copperplate" w:cs="Arial"/>
          <w:b/>
          <w:bCs/>
          <w:color w:val="000000"/>
          <w:kern w:val="0"/>
          <w:sz w:val="48"/>
          <w:szCs w:val="48"/>
          <w14:ligatures w14:val="none"/>
        </w:rPr>
        <w:t>INTRODUCTION</w:t>
      </w:r>
    </w:p>
    <w:p w14:paraId="743011A9" w14:textId="12437E45" w:rsidR="00E362C3" w:rsidRPr="00E362C3" w:rsidRDefault="00E362C3" w:rsidP="00E362C3">
      <w:pPr>
        <w:rPr>
          <w:rFonts w:ascii="Roboto" w:eastAsia="Times New Roman" w:hAnsi="Roboto" w:cs="Times New Roman"/>
          <w:kern w:val="0"/>
          <w14:ligatures w14:val="none"/>
        </w:rPr>
      </w:pPr>
      <w:r w:rsidRPr="00E362C3">
        <w:rPr>
          <w:rFonts w:ascii="Roboto" w:eastAsia="Times New Roman" w:hAnsi="Roboto" w:cs="Times New Roman"/>
          <w:color w:val="000000"/>
          <w:kern w:val="0"/>
          <w:sz w:val="22"/>
          <w:szCs w:val="22"/>
          <w14:ligatures w14:val="none"/>
        </w:rPr>
        <w:t xml:space="preserve">Think about something you really wanted—maybe the newest phone, a pair of shoes, getting invited to hang out, or finally reaching a goal you had been working toward. You probably thought, </w:t>
      </w:r>
      <w:r w:rsidRPr="00E362C3">
        <w:rPr>
          <w:rFonts w:ascii="Roboto" w:eastAsia="Times New Roman" w:hAnsi="Roboto" w:cs="Times New Roman"/>
          <w:i/>
          <w:iCs/>
          <w:color w:val="000000"/>
          <w:kern w:val="0"/>
          <w:sz w:val="22"/>
          <w:szCs w:val="22"/>
          <w14:ligatures w14:val="none"/>
        </w:rPr>
        <w:t>“If I could just reach this one thing, I’d be happy.”</w:t>
      </w:r>
      <w:r w:rsidRPr="00E362C3">
        <w:rPr>
          <w:rFonts w:ascii="Roboto" w:eastAsia="Times New Roman" w:hAnsi="Roboto" w:cs="Times New Roman"/>
          <w:color w:val="000000"/>
          <w:kern w:val="0"/>
          <w:sz w:val="22"/>
          <w:szCs w:val="22"/>
          <w14:ligatures w14:val="none"/>
        </w:rPr>
        <w:t xml:space="preserve"> But then you got it…and after a while, the excitement wore off. Something similar happens in the passage we’ll look at today. A crowd of people are searching for Jesus because He had just fed thousands of them with a few loaves of bread and fish. </w:t>
      </w:r>
      <w:proofErr w:type="gramStart"/>
      <w:r w:rsidRPr="00E362C3">
        <w:rPr>
          <w:rFonts w:ascii="Roboto" w:eastAsia="Times New Roman" w:hAnsi="Roboto" w:cs="Times New Roman"/>
          <w:color w:val="000000"/>
          <w:kern w:val="0"/>
          <w:sz w:val="22"/>
          <w:szCs w:val="22"/>
          <w14:ligatures w14:val="none"/>
        </w:rPr>
        <w:t>Still</w:t>
      </w:r>
      <w:proofErr w:type="gramEnd"/>
      <w:r w:rsidRPr="00E362C3">
        <w:rPr>
          <w:rFonts w:ascii="Roboto" w:eastAsia="Times New Roman" w:hAnsi="Roboto" w:cs="Times New Roman"/>
          <w:color w:val="000000"/>
          <w:kern w:val="0"/>
          <w:sz w:val="22"/>
          <w:szCs w:val="22"/>
          <w14:ligatures w14:val="none"/>
        </w:rPr>
        <w:t xml:space="preserve"> they wanted more and they came seeking what else Jesus could give them. But Jesus knew they were missing something much bigger. He wanted them to understand that He wasn't just someone who could give them the things they wanted. </w:t>
      </w:r>
      <w:r>
        <w:rPr>
          <w:rFonts w:ascii="Roboto" w:eastAsia="Times New Roman" w:hAnsi="Roboto" w:cs="Times New Roman"/>
          <w:color w:val="000000"/>
          <w:kern w:val="0"/>
          <w:sz w:val="22"/>
          <w:szCs w:val="22"/>
          <w14:ligatures w14:val="none"/>
        </w:rPr>
        <w:t xml:space="preserve">Rather, </w:t>
      </w:r>
      <w:r w:rsidRPr="00E362C3">
        <w:rPr>
          <w:rFonts w:ascii="Roboto" w:eastAsia="Times New Roman" w:hAnsi="Roboto" w:cs="Times New Roman"/>
          <w:color w:val="000000"/>
          <w:kern w:val="0"/>
          <w:sz w:val="22"/>
          <w:szCs w:val="22"/>
          <w14:ligatures w14:val="none"/>
        </w:rPr>
        <w:t xml:space="preserve">He is the One they truly needed. As we look at </w:t>
      </w:r>
      <w:r>
        <w:rPr>
          <w:rFonts w:ascii="Roboto" w:eastAsia="Times New Roman" w:hAnsi="Roboto" w:cs="Times New Roman"/>
          <w:color w:val="000000"/>
          <w:kern w:val="0"/>
          <w:sz w:val="22"/>
          <w:szCs w:val="22"/>
          <w14:ligatures w14:val="none"/>
        </w:rPr>
        <w:t>today’s</w:t>
      </w:r>
      <w:r w:rsidRPr="00E362C3">
        <w:rPr>
          <w:rFonts w:ascii="Roboto" w:eastAsia="Times New Roman" w:hAnsi="Roboto" w:cs="Times New Roman"/>
          <w:color w:val="000000"/>
          <w:kern w:val="0"/>
          <w:sz w:val="22"/>
          <w:szCs w:val="22"/>
          <w14:ligatures w14:val="none"/>
        </w:rPr>
        <w:t xml:space="preserve"> passage, we'll talk about what we chase for satisfaction, why trusting Jesus can be harder than simply “doing” things for Him, and what it looks like to find our deepest satisfaction in Jesus Himself. </w:t>
      </w:r>
    </w:p>
    <w:p w14:paraId="7322797A" w14:textId="77777777" w:rsidR="00E362C3" w:rsidRPr="00E362C3" w:rsidRDefault="00E362C3" w:rsidP="00E362C3">
      <w:pPr>
        <w:rPr>
          <w:rFonts w:ascii="Roboto" w:eastAsia="Times New Roman" w:hAnsi="Roboto" w:cs="Times New Roman"/>
          <w:kern w:val="0"/>
          <w14:ligatures w14:val="none"/>
        </w:rPr>
      </w:pPr>
    </w:p>
    <w:p w14:paraId="0C9B2B8B" w14:textId="77777777" w:rsidR="00E362C3" w:rsidRPr="00E362C3" w:rsidRDefault="00E362C3" w:rsidP="00E362C3">
      <w:pPr>
        <w:rPr>
          <w:rFonts w:ascii="Roboto" w:eastAsia="Times New Roman" w:hAnsi="Roboto" w:cs="Times New Roman"/>
          <w:kern w:val="0"/>
          <w14:ligatures w14:val="none"/>
        </w:rPr>
      </w:pPr>
      <w:r w:rsidRPr="00E362C3">
        <w:rPr>
          <w:rFonts w:ascii="Roboto" w:eastAsia="Times New Roman" w:hAnsi="Roboto" w:cs="Arial"/>
          <w:b/>
          <w:bCs/>
          <w:color w:val="000000"/>
          <w:kern w:val="0"/>
          <w:sz w:val="22"/>
          <w:szCs w:val="22"/>
          <w14:ligatures w14:val="none"/>
        </w:rPr>
        <w:t>Have you ever experienced a time when you thought getting something you really wanted would make you happy, but it didn't satisfy you for very long?</w:t>
      </w:r>
      <w:r w:rsidRPr="00E362C3">
        <w:rPr>
          <w:rFonts w:ascii="Roboto" w:eastAsia="Times New Roman" w:hAnsi="Roboto" w:cs="Arial"/>
          <w:color w:val="000000"/>
          <w:kern w:val="0"/>
          <w:sz w:val="22"/>
          <w:szCs w:val="22"/>
          <w14:ligatures w14:val="none"/>
        </w:rPr>
        <w:t xml:space="preserve"> </w:t>
      </w:r>
      <w:r w:rsidRPr="00E362C3">
        <w:rPr>
          <w:rFonts w:ascii="Roboto" w:eastAsia="Times New Roman" w:hAnsi="Roboto" w:cs="Arial"/>
          <w:b/>
          <w:bCs/>
          <w:color w:val="000000"/>
          <w:kern w:val="0"/>
          <w:sz w:val="22"/>
          <w:szCs w:val="22"/>
          <w14:ligatures w14:val="none"/>
        </w:rPr>
        <w:t>What was that experience like? </w:t>
      </w:r>
    </w:p>
    <w:p w14:paraId="37E22E77" w14:textId="77777777" w:rsidR="00E362C3" w:rsidRPr="00E362C3" w:rsidRDefault="00E362C3" w:rsidP="00E362C3">
      <w:pPr>
        <w:rPr>
          <w:rFonts w:ascii="Times New Roman" w:eastAsia="Times New Roman" w:hAnsi="Times New Roman" w:cs="Times New Roman"/>
          <w:kern w:val="0"/>
          <w14:ligatures w14:val="none"/>
        </w:rPr>
      </w:pPr>
    </w:p>
    <w:p w14:paraId="7B1D6331" w14:textId="77777777" w:rsidR="00E362C3" w:rsidRPr="00E362C3" w:rsidRDefault="00E362C3" w:rsidP="00E362C3">
      <w:pPr>
        <w:rPr>
          <w:rFonts w:ascii="Times New Roman" w:eastAsia="Times New Roman" w:hAnsi="Times New Roman" w:cs="Times New Roman"/>
          <w:kern w:val="0"/>
          <w14:ligatures w14:val="none"/>
        </w:rPr>
      </w:pPr>
      <w:r w:rsidRPr="00E362C3">
        <w:rPr>
          <w:rFonts w:ascii="Roboto" w:eastAsia="Times New Roman" w:hAnsi="Roboto" w:cs="Times New Roman"/>
          <w:b/>
          <w:bCs/>
          <w:i/>
          <w:iCs/>
          <w:color w:val="000000"/>
          <w:kern w:val="0"/>
          <w:sz w:val="32"/>
          <w:szCs w:val="32"/>
          <w14:ligatures w14:val="none"/>
        </w:rPr>
        <w:t>READ John 6:22-40</w:t>
      </w:r>
    </w:p>
    <w:p w14:paraId="31735872" w14:textId="77777777" w:rsidR="00E362C3" w:rsidRPr="00C64351" w:rsidRDefault="00E362C3" w:rsidP="00E362C3">
      <w:pPr>
        <w:numPr>
          <w:ilvl w:val="0"/>
          <w:numId w:val="19"/>
        </w:numPr>
        <w:textAlignment w:val="baseline"/>
        <w:rPr>
          <w:rFonts w:ascii="Roboto" w:eastAsia="Times New Roman" w:hAnsi="Roboto" w:cs="Arial"/>
          <w:b/>
          <w:bCs/>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Jesus tells the crowd, </w:t>
      </w:r>
      <w:r w:rsidRPr="00C64351">
        <w:rPr>
          <w:rFonts w:ascii="Roboto" w:eastAsia="Times New Roman" w:hAnsi="Roboto" w:cs="Arial"/>
          <w:i/>
          <w:iCs/>
          <w:color w:val="000000"/>
          <w:kern w:val="0"/>
          <w:sz w:val="22"/>
          <w:szCs w:val="22"/>
          <w14:ligatures w14:val="none"/>
        </w:rPr>
        <w:t>“You are looking for me… because you ate the loaves and had your fill”</w:t>
      </w:r>
      <w:r w:rsidRPr="00C64351">
        <w:rPr>
          <w:rFonts w:ascii="Roboto" w:eastAsia="Times New Roman" w:hAnsi="Roboto" w:cs="Arial"/>
          <w:color w:val="000000"/>
          <w:kern w:val="0"/>
          <w:sz w:val="22"/>
          <w:szCs w:val="22"/>
          <w14:ligatures w14:val="none"/>
        </w:rPr>
        <w:t xml:space="preserve"> (v. 26). </w:t>
      </w:r>
      <w:r w:rsidRPr="00C64351">
        <w:rPr>
          <w:rFonts w:ascii="Roboto" w:eastAsia="Times New Roman" w:hAnsi="Roboto" w:cs="Arial"/>
          <w:b/>
          <w:bCs/>
          <w:color w:val="000000"/>
          <w:kern w:val="0"/>
          <w:sz w:val="22"/>
          <w:szCs w:val="22"/>
          <w14:ligatures w14:val="none"/>
        </w:rPr>
        <w:t>Why do you think Jesus was more concerned about their motivation than simply the fact that they were looking for Him?</w:t>
      </w:r>
    </w:p>
    <w:p w14:paraId="3114DAD1" w14:textId="77777777" w:rsidR="00E362C3" w:rsidRPr="00C64351" w:rsidRDefault="00E362C3" w:rsidP="00E362C3">
      <w:pPr>
        <w:numPr>
          <w:ilvl w:val="0"/>
          <w:numId w:val="19"/>
        </w:numPr>
        <w:textAlignment w:val="baseline"/>
        <w:rPr>
          <w:rFonts w:ascii="Roboto" w:eastAsia="Times New Roman" w:hAnsi="Roboto" w:cs="Arial"/>
          <w:b/>
          <w:bCs/>
          <w:color w:val="000000"/>
          <w:kern w:val="0"/>
          <w:sz w:val="22"/>
          <w:szCs w:val="22"/>
          <w14:ligatures w14:val="none"/>
        </w:rPr>
      </w:pPr>
      <w:r w:rsidRPr="00C64351">
        <w:rPr>
          <w:rFonts w:ascii="Roboto" w:eastAsia="Times New Roman" w:hAnsi="Roboto" w:cs="Arial"/>
          <w:b/>
          <w:bCs/>
          <w:color w:val="000000"/>
          <w:kern w:val="0"/>
          <w:sz w:val="22"/>
          <w:szCs w:val="22"/>
          <w14:ligatures w14:val="none"/>
        </w:rPr>
        <w:t>What are some ways we can want the things Jesus gives us more than we want Jesus Himself? What might that look like in everyday life?</w:t>
      </w:r>
      <w:r w:rsidRPr="00C64351">
        <w:rPr>
          <w:rFonts w:ascii="Roboto" w:eastAsia="Times New Roman" w:hAnsi="Roboto" w:cs="Arial"/>
          <w:color w:val="000000"/>
          <w:kern w:val="0"/>
          <w:sz w:val="22"/>
          <w:szCs w:val="22"/>
          <w14:ligatures w14:val="none"/>
        </w:rPr>
        <w:t> </w:t>
      </w:r>
    </w:p>
    <w:p w14:paraId="081B4FC2" w14:textId="71D820F3" w:rsidR="00E362C3" w:rsidRPr="00C64351" w:rsidRDefault="00C64351" w:rsidP="00E362C3">
      <w:pPr>
        <w:numPr>
          <w:ilvl w:val="0"/>
          <w:numId w:val="19"/>
        </w:numPr>
        <w:textAlignment w:val="baseline"/>
        <w:rPr>
          <w:rFonts w:ascii="Roboto" w:eastAsia="Times New Roman" w:hAnsi="Roboto" w:cs="Arial"/>
          <w:color w:val="000000"/>
          <w:kern w:val="0"/>
          <w:sz w:val="22"/>
          <w:szCs w:val="22"/>
          <w14:ligatures w14:val="none"/>
        </w:rPr>
      </w:pPr>
      <w:r w:rsidRPr="00C64351">
        <w:rPr>
          <w:rFonts w:ascii="Roboto" w:eastAsia="Times New Roman" w:hAnsi="Roboto" w:cs="Arial"/>
          <w:color w:val="000000"/>
          <w:kern w:val="0"/>
          <w:sz w:val="22"/>
          <w:szCs w:val="22"/>
          <w14:ligatures w14:val="none"/>
        </w:rPr>
        <w:t>Often,</w:t>
      </w:r>
      <w:r w:rsidR="00E362C3" w:rsidRPr="00C64351">
        <w:rPr>
          <w:rFonts w:ascii="Roboto" w:eastAsia="Times New Roman" w:hAnsi="Roboto" w:cs="Arial"/>
          <w:color w:val="000000"/>
          <w:kern w:val="0"/>
          <w:sz w:val="22"/>
          <w:szCs w:val="22"/>
          <w14:ligatures w14:val="none"/>
        </w:rPr>
        <w:t xml:space="preserve"> we are satisfied with “food that perishes” (v 27) when Jesus wants to give us something far better! </w:t>
      </w:r>
      <w:r w:rsidR="00E362C3" w:rsidRPr="00C64351">
        <w:rPr>
          <w:rFonts w:ascii="Roboto" w:eastAsia="Times New Roman" w:hAnsi="Roboto" w:cs="Arial"/>
          <w:b/>
          <w:bCs/>
          <w:color w:val="000000"/>
          <w:kern w:val="0"/>
          <w:sz w:val="22"/>
          <w:szCs w:val="22"/>
          <w14:ligatures w14:val="none"/>
        </w:rPr>
        <w:t>What is one “temporary” thing that tends to compete for your attention and satisfaction right now?</w:t>
      </w:r>
      <w:r w:rsidR="00E362C3" w:rsidRPr="00C64351">
        <w:rPr>
          <w:rFonts w:ascii="Roboto" w:eastAsia="Times New Roman" w:hAnsi="Roboto" w:cs="Arial"/>
          <w:color w:val="000000"/>
          <w:kern w:val="0"/>
          <w:sz w:val="22"/>
          <w:szCs w:val="22"/>
          <w14:ligatures w14:val="none"/>
        </w:rPr>
        <w:t xml:space="preserve"> </w:t>
      </w:r>
      <w:r w:rsidR="00E362C3" w:rsidRPr="00C64351">
        <w:rPr>
          <w:rFonts w:ascii="Roboto" w:eastAsia="Times New Roman" w:hAnsi="Roboto" w:cs="Arial"/>
          <w:b/>
          <w:bCs/>
          <w:color w:val="000000"/>
          <w:kern w:val="0"/>
          <w:sz w:val="22"/>
          <w:szCs w:val="22"/>
          <w14:ligatures w14:val="none"/>
        </w:rPr>
        <w:t>What might it look like to choose Jesus instead?</w:t>
      </w:r>
    </w:p>
    <w:p w14:paraId="1ACF7210" w14:textId="77777777" w:rsidR="00E362C3" w:rsidRPr="00C64351" w:rsidRDefault="00E362C3" w:rsidP="00E362C3">
      <w:pPr>
        <w:numPr>
          <w:ilvl w:val="0"/>
          <w:numId w:val="19"/>
        </w:numPr>
        <w:textAlignment w:val="baseline"/>
        <w:rPr>
          <w:rFonts w:ascii="Roboto" w:eastAsia="Times New Roman" w:hAnsi="Roboto" w:cs="Arial"/>
          <w:b/>
          <w:bCs/>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The crowd asks Jesus, </w:t>
      </w:r>
      <w:r w:rsidRPr="00C64351">
        <w:rPr>
          <w:rFonts w:ascii="Roboto" w:eastAsia="Times New Roman" w:hAnsi="Roboto" w:cs="Arial"/>
          <w:i/>
          <w:iCs/>
          <w:color w:val="000000"/>
          <w:kern w:val="0"/>
          <w:sz w:val="22"/>
          <w:szCs w:val="22"/>
          <w14:ligatures w14:val="none"/>
        </w:rPr>
        <w:t>“What must we do, to be doing the works of God?”</w:t>
      </w:r>
      <w:r w:rsidRPr="00C64351">
        <w:rPr>
          <w:rFonts w:ascii="Roboto" w:eastAsia="Times New Roman" w:hAnsi="Roboto" w:cs="Arial"/>
          <w:color w:val="000000"/>
          <w:kern w:val="0"/>
          <w:sz w:val="22"/>
          <w:szCs w:val="22"/>
          <w14:ligatures w14:val="none"/>
        </w:rPr>
        <w:t xml:space="preserve"> And Jesus tells them, </w:t>
      </w:r>
      <w:r w:rsidRPr="00C64351">
        <w:rPr>
          <w:rFonts w:ascii="Roboto" w:eastAsia="Times New Roman" w:hAnsi="Roboto" w:cs="Arial"/>
          <w:i/>
          <w:iCs/>
          <w:color w:val="000000"/>
          <w:kern w:val="0"/>
          <w:sz w:val="22"/>
          <w:szCs w:val="22"/>
          <w14:ligatures w14:val="none"/>
        </w:rPr>
        <w:t>“This is the work of God, that you believe in him whom he has sent”</w:t>
      </w:r>
      <w:r w:rsidRPr="00C64351">
        <w:rPr>
          <w:rFonts w:ascii="Roboto" w:eastAsia="Times New Roman" w:hAnsi="Roboto" w:cs="Arial"/>
          <w:color w:val="000000"/>
          <w:kern w:val="0"/>
          <w:sz w:val="22"/>
          <w:szCs w:val="22"/>
          <w14:ligatures w14:val="none"/>
        </w:rPr>
        <w:t xml:space="preserve"> (vv. 28–29). </w:t>
      </w:r>
      <w:r w:rsidRPr="00C64351">
        <w:rPr>
          <w:rFonts w:ascii="Roboto" w:eastAsia="Times New Roman" w:hAnsi="Roboto" w:cs="Arial"/>
          <w:b/>
          <w:bCs/>
          <w:color w:val="000000"/>
          <w:kern w:val="0"/>
          <w:sz w:val="22"/>
          <w:szCs w:val="22"/>
          <w14:ligatures w14:val="none"/>
        </w:rPr>
        <w:t>Why do you think simply trusting in Jesus can be harder than “doing” things for God? Why is it important that we understand the difference? </w:t>
      </w:r>
    </w:p>
    <w:p w14:paraId="23578636" w14:textId="77777777" w:rsidR="00E362C3" w:rsidRPr="00C64351" w:rsidRDefault="00E362C3" w:rsidP="00E362C3">
      <w:pPr>
        <w:numPr>
          <w:ilvl w:val="0"/>
          <w:numId w:val="19"/>
        </w:numPr>
        <w:textAlignment w:val="baseline"/>
        <w:rPr>
          <w:rFonts w:ascii="Roboto" w:eastAsia="Times New Roman" w:hAnsi="Roboto" w:cs="Arial"/>
          <w:b/>
          <w:bCs/>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Verse 35 says that the person who comes to Jesus will never hunger and the person who believes in Him will never thirst. </w:t>
      </w:r>
      <w:r w:rsidRPr="00C64351">
        <w:rPr>
          <w:rFonts w:ascii="Roboto" w:eastAsia="Times New Roman" w:hAnsi="Roboto" w:cs="Arial"/>
          <w:b/>
          <w:bCs/>
          <w:color w:val="000000"/>
          <w:kern w:val="0"/>
          <w:sz w:val="22"/>
          <w:szCs w:val="22"/>
          <w14:ligatures w14:val="none"/>
        </w:rPr>
        <w:t>Does this mean as Christians we’ll never feel sad, empty, anxious, or dissatisfied? What do you think Jesus is promising?</w:t>
      </w:r>
    </w:p>
    <w:p w14:paraId="6FC49A82" w14:textId="77777777" w:rsidR="00E362C3" w:rsidRPr="00C64351" w:rsidRDefault="00E362C3" w:rsidP="00E362C3">
      <w:pPr>
        <w:numPr>
          <w:ilvl w:val="0"/>
          <w:numId w:val="19"/>
        </w:numPr>
        <w:textAlignment w:val="baseline"/>
        <w:rPr>
          <w:rFonts w:ascii="Roboto" w:eastAsia="Times New Roman" w:hAnsi="Roboto" w:cs="Arial"/>
          <w:b/>
          <w:bCs/>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Jesus says, </w:t>
      </w:r>
      <w:r w:rsidRPr="00C64351">
        <w:rPr>
          <w:rFonts w:ascii="Roboto" w:eastAsia="Times New Roman" w:hAnsi="Roboto" w:cs="Arial"/>
          <w:i/>
          <w:iCs/>
          <w:color w:val="000000"/>
          <w:kern w:val="0"/>
          <w:sz w:val="22"/>
          <w:szCs w:val="22"/>
          <w14:ligatures w14:val="none"/>
        </w:rPr>
        <w:t>“Whoever comes to me I will never cast out”</w:t>
      </w:r>
      <w:r w:rsidRPr="00C64351">
        <w:rPr>
          <w:rFonts w:ascii="Roboto" w:eastAsia="Times New Roman" w:hAnsi="Roboto" w:cs="Arial"/>
          <w:color w:val="000000"/>
          <w:kern w:val="0"/>
          <w:sz w:val="22"/>
          <w:szCs w:val="22"/>
          <w14:ligatures w14:val="none"/>
        </w:rPr>
        <w:t xml:space="preserve"> (v. 37). </w:t>
      </w:r>
      <w:r w:rsidRPr="00C64351">
        <w:rPr>
          <w:rFonts w:ascii="Roboto" w:eastAsia="Times New Roman" w:hAnsi="Roboto" w:cs="Arial"/>
          <w:b/>
          <w:bCs/>
          <w:color w:val="000000"/>
          <w:kern w:val="0"/>
          <w:sz w:val="22"/>
          <w:szCs w:val="22"/>
          <w14:ligatures w14:val="none"/>
        </w:rPr>
        <w:t>What does this tell us about how Jesus responds to those who come to Him? Do you feel confident in approaching Jesus, knowing he’ll never cast you away? Why or why not? </w:t>
      </w:r>
    </w:p>
    <w:p w14:paraId="646865B6" w14:textId="77777777" w:rsidR="00E362C3" w:rsidRPr="00E362C3" w:rsidRDefault="00E362C3" w:rsidP="00E362C3">
      <w:pPr>
        <w:rPr>
          <w:rFonts w:ascii="Times New Roman" w:eastAsia="Times New Roman" w:hAnsi="Times New Roman" w:cs="Times New Roman"/>
          <w:kern w:val="0"/>
          <w14:ligatures w14:val="none"/>
        </w:rPr>
      </w:pPr>
      <w:r w:rsidRPr="00E362C3">
        <w:rPr>
          <w:rFonts w:ascii="Roboto" w:eastAsia="Times New Roman" w:hAnsi="Roboto" w:cs="Times New Roman"/>
          <w:b/>
          <w:bCs/>
          <w:color w:val="000000"/>
          <w:kern w:val="0"/>
          <w:sz w:val="22"/>
          <w:szCs w:val="22"/>
          <w14:ligatures w14:val="none"/>
        </w:rPr>
        <w:t> </w:t>
      </w:r>
    </w:p>
    <w:p w14:paraId="1412D3F5" w14:textId="77777777" w:rsidR="00E362C3" w:rsidRPr="00E362C3" w:rsidRDefault="00E362C3" w:rsidP="00E362C3">
      <w:pPr>
        <w:rPr>
          <w:rFonts w:ascii="Times New Roman" w:eastAsia="Times New Roman" w:hAnsi="Times New Roman" w:cs="Times New Roman"/>
          <w:kern w:val="0"/>
          <w14:ligatures w14:val="none"/>
        </w:rPr>
      </w:pPr>
      <w:r w:rsidRPr="00E362C3">
        <w:rPr>
          <w:rFonts w:ascii="Roboto" w:eastAsia="Times New Roman" w:hAnsi="Roboto" w:cs="Times New Roman"/>
          <w:color w:val="000000"/>
          <w:kern w:val="0"/>
          <w:sz w:val="22"/>
          <w:szCs w:val="22"/>
          <w14:ligatures w14:val="none"/>
        </w:rPr>
        <w:lastRenderedPageBreak/>
        <w:t> </w:t>
      </w:r>
    </w:p>
    <w:p w14:paraId="315A1381" w14:textId="77777777" w:rsidR="00E362C3" w:rsidRPr="00C64351" w:rsidRDefault="00E362C3" w:rsidP="00E362C3">
      <w:pPr>
        <w:rPr>
          <w:rFonts w:ascii="Copperplate" w:eastAsia="Times New Roman" w:hAnsi="Copperplate" w:cs="Times New Roman"/>
          <w:kern w:val="0"/>
          <w14:ligatures w14:val="none"/>
        </w:rPr>
      </w:pPr>
      <w:r w:rsidRPr="00C64351">
        <w:rPr>
          <w:rFonts w:ascii="Copperplate" w:eastAsia="Times New Roman" w:hAnsi="Copperplate" w:cs="Arial"/>
          <w:b/>
          <w:bCs/>
          <w:color w:val="000000"/>
          <w:kern w:val="0"/>
          <w:sz w:val="48"/>
          <w:szCs w:val="48"/>
          <w14:ligatures w14:val="none"/>
        </w:rPr>
        <w:t>WRAP UP</w:t>
      </w:r>
    </w:p>
    <w:p w14:paraId="67AB09DD" w14:textId="77777777" w:rsidR="00E362C3" w:rsidRPr="00C64351" w:rsidRDefault="00E362C3" w:rsidP="00E362C3">
      <w:pPr>
        <w:rPr>
          <w:rFonts w:ascii="Roboto" w:eastAsia="Times New Roman" w:hAnsi="Roboto" w:cs="Times New Roman"/>
          <w:kern w:val="0"/>
          <w14:ligatures w14:val="none"/>
        </w:rPr>
      </w:pPr>
      <w:r w:rsidRPr="00C64351">
        <w:rPr>
          <w:rFonts w:ascii="Roboto" w:eastAsia="Times New Roman" w:hAnsi="Roboto" w:cs="Times New Roman"/>
          <w:b/>
          <w:bCs/>
          <w:color w:val="000000"/>
          <w:kern w:val="0"/>
          <w:sz w:val="22"/>
          <w:szCs w:val="22"/>
          <w14:ligatures w14:val="none"/>
        </w:rPr>
        <w:t>Put today's lesson into action:</w:t>
      </w:r>
      <w:r w:rsidRPr="00C64351">
        <w:rPr>
          <w:rFonts w:ascii="Roboto" w:eastAsia="Times New Roman" w:hAnsi="Roboto" w:cs="Times New Roman"/>
          <w:color w:val="000000"/>
          <w:kern w:val="0"/>
          <w:sz w:val="22"/>
          <w:szCs w:val="22"/>
          <w14:ligatures w14:val="none"/>
        </w:rPr>
        <w:t xml:space="preserve"> </w:t>
      </w:r>
      <w:r w:rsidRPr="00C64351">
        <w:rPr>
          <w:rFonts w:ascii="Roboto" w:eastAsia="Times New Roman" w:hAnsi="Roboto" w:cs="Arial"/>
          <w:b/>
          <w:bCs/>
          <w:color w:val="000000"/>
          <w:kern w:val="0"/>
          <w:sz w:val="22"/>
          <w:szCs w:val="22"/>
          <w14:ligatures w14:val="none"/>
        </w:rPr>
        <w:t>If you really believed that Jesus is the “bread of life,” how might that change the way you approach Him this week? </w:t>
      </w:r>
    </w:p>
    <w:p w14:paraId="27A6407F" w14:textId="77777777" w:rsidR="00E362C3" w:rsidRPr="00C64351" w:rsidRDefault="00E362C3" w:rsidP="00E362C3">
      <w:pPr>
        <w:rPr>
          <w:rFonts w:ascii="Roboto" w:eastAsia="Times New Roman" w:hAnsi="Roboto" w:cs="Times New Roman"/>
          <w:kern w:val="0"/>
          <w14:ligatures w14:val="none"/>
        </w:rPr>
      </w:pPr>
    </w:p>
    <w:p w14:paraId="3005207A" w14:textId="77777777" w:rsidR="00E362C3" w:rsidRPr="00C64351" w:rsidRDefault="00E362C3" w:rsidP="00E362C3">
      <w:pPr>
        <w:rPr>
          <w:rFonts w:ascii="Roboto" w:eastAsia="Times New Roman" w:hAnsi="Roboto" w:cs="Times New Roman"/>
          <w:kern w:val="0"/>
          <w14:ligatures w14:val="none"/>
        </w:rPr>
      </w:pPr>
      <w:r w:rsidRPr="00C64351">
        <w:rPr>
          <w:rFonts w:ascii="Roboto" w:eastAsia="Times New Roman" w:hAnsi="Roboto" w:cs="Times New Roman"/>
          <w:i/>
          <w:iCs/>
          <w:color w:val="000000"/>
          <w:kern w:val="0"/>
          <w:sz w:val="22"/>
          <w:szCs w:val="22"/>
          <w14:ligatures w14:val="none"/>
        </w:rPr>
        <w:t xml:space="preserve">Ask for any prayer </w:t>
      </w:r>
      <w:proofErr w:type="gramStart"/>
      <w:r w:rsidRPr="00C64351">
        <w:rPr>
          <w:rFonts w:ascii="Roboto" w:eastAsia="Times New Roman" w:hAnsi="Roboto" w:cs="Times New Roman"/>
          <w:i/>
          <w:iCs/>
          <w:color w:val="000000"/>
          <w:kern w:val="0"/>
          <w:sz w:val="22"/>
          <w:szCs w:val="22"/>
          <w14:ligatures w14:val="none"/>
        </w:rPr>
        <w:t>requests, and</w:t>
      </w:r>
      <w:proofErr w:type="gramEnd"/>
      <w:r w:rsidRPr="00C64351">
        <w:rPr>
          <w:rFonts w:ascii="Roboto" w:eastAsia="Times New Roman" w:hAnsi="Roboto" w:cs="Times New Roman"/>
          <w:i/>
          <w:iCs/>
          <w:color w:val="000000"/>
          <w:kern w:val="0"/>
          <w:sz w:val="22"/>
          <w:szCs w:val="22"/>
          <w14:ligatures w14:val="none"/>
        </w:rPr>
        <w:t xml:space="preserve"> pray for one another.</w:t>
      </w:r>
    </w:p>
    <w:p w14:paraId="4FBBC814" w14:textId="77777777" w:rsidR="00E362C3" w:rsidRPr="00E362C3" w:rsidRDefault="00E362C3" w:rsidP="00E362C3">
      <w:pPr>
        <w:rPr>
          <w:rFonts w:ascii="Times New Roman" w:eastAsia="Times New Roman" w:hAnsi="Times New Roman" w:cs="Times New Roman"/>
          <w:kern w:val="0"/>
          <w14:ligatures w14:val="none"/>
        </w:rPr>
      </w:pPr>
      <w:r w:rsidRPr="00E362C3">
        <w:rPr>
          <w:rFonts w:ascii="Arial" w:eastAsia="Times New Roman" w:hAnsi="Arial" w:cs="Arial"/>
          <w:b/>
          <w:bCs/>
          <w:color w:val="000000"/>
          <w:kern w:val="0"/>
          <w:sz w:val="48"/>
          <w:szCs w:val="48"/>
          <w14:ligatures w14:val="none"/>
        </w:rPr>
        <w:t> </w:t>
      </w:r>
    </w:p>
    <w:p w14:paraId="71F78659" w14:textId="77777777" w:rsidR="00E362C3" w:rsidRPr="00C64351" w:rsidRDefault="00E362C3" w:rsidP="00E362C3">
      <w:pPr>
        <w:rPr>
          <w:rFonts w:ascii="Copperplate" w:eastAsia="Times New Roman" w:hAnsi="Copperplate" w:cs="Times New Roman"/>
          <w:kern w:val="0"/>
          <w14:ligatures w14:val="none"/>
        </w:rPr>
      </w:pPr>
      <w:r w:rsidRPr="00C64351">
        <w:rPr>
          <w:rFonts w:ascii="Copperplate" w:eastAsia="Times New Roman" w:hAnsi="Copperplate" w:cs="Arial"/>
          <w:b/>
          <w:bCs/>
          <w:color w:val="000000"/>
          <w:kern w:val="0"/>
          <w:sz w:val="48"/>
          <w:szCs w:val="48"/>
          <w14:ligatures w14:val="none"/>
        </w:rPr>
        <w:t>EXTENDED CUT</w:t>
      </w:r>
    </w:p>
    <w:p w14:paraId="6DEFA8AF" w14:textId="25153689" w:rsidR="00E362C3" w:rsidRPr="00C64351" w:rsidRDefault="00E362C3" w:rsidP="00E362C3">
      <w:pPr>
        <w:numPr>
          <w:ilvl w:val="0"/>
          <w:numId w:val="20"/>
        </w:numPr>
        <w:textAlignment w:val="baseline"/>
        <w:rPr>
          <w:rFonts w:ascii="Roboto" w:eastAsia="Times New Roman" w:hAnsi="Roboto" w:cs="Arial"/>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Jesus tells the crowd, </w:t>
      </w:r>
      <w:r w:rsidRPr="00C64351">
        <w:rPr>
          <w:rFonts w:ascii="Roboto" w:eastAsia="Times New Roman" w:hAnsi="Roboto" w:cs="Arial"/>
          <w:i/>
          <w:iCs/>
          <w:color w:val="000000"/>
          <w:kern w:val="0"/>
          <w:sz w:val="22"/>
          <w:szCs w:val="22"/>
          <w14:ligatures w14:val="none"/>
        </w:rPr>
        <w:t>“You are looking for me… because you ate the loaves and had your fill”</w:t>
      </w:r>
      <w:r w:rsidRPr="00C64351">
        <w:rPr>
          <w:rFonts w:ascii="Roboto" w:eastAsia="Times New Roman" w:hAnsi="Roboto" w:cs="Arial"/>
          <w:color w:val="000000"/>
          <w:kern w:val="0"/>
          <w:sz w:val="22"/>
          <w:szCs w:val="22"/>
          <w14:ligatures w14:val="none"/>
        </w:rPr>
        <w:t xml:space="preserve"> (v. 26). </w:t>
      </w:r>
      <w:r w:rsidRPr="00C64351">
        <w:rPr>
          <w:rFonts w:ascii="Roboto" w:eastAsia="Times New Roman" w:hAnsi="Roboto" w:cs="Arial"/>
          <w:b/>
          <w:bCs/>
          <w:color w:val="000000"/>
          <w:kern w:val="0"/>
          <w:sz w:val="22"/>
          <w:szCs w:val="22"/>
          <w14:ligatures w14:val="none"/>
        </w:rPr>
        <w:t xml:space="preserve">Why do you think Jesus was more concerned about their motivation than simply the fact that they were looking for Him? </w:t>
      </w:r>
      <w:r w:rsidRPr="00C64351">
        <w:rPr>
          <w:rFonts w:ascii="Roboto" w:eastAsia="Times New Roman" w:hAnsi="Roboto" w:cs="Arial"/>
          <w:color w:val="000000"/>
          <w:kern w:val="0"/>
          <w:sz w:val="22"/>
          <w:szCs w:val="22"/>
          <w14:ligatures w14:val="none"/>
        </w:rPr>
        <w:t xml:space="preserve">Jesus’ focus was on their hearts. He knew there were many in the crowd who were only seeking him for the tangible benefits of his miracles. Just before this conversation took place, the crowd had been on the receiving end of a miracle where Jesus fed over 5,000 people from only five small loaves of bread and two fish! It was exciting to be near Jesus in these moments. Some probably came out of curiosity to see what he could do, and others out of a place of needing a miracle. But the problem Jesus is wanting the crowd to see, is that although they were witnessing his miracles, many were completely blind to the reason for them. Yes, Jesus performed miracles out of great love and compassion, wanting to provide healing and comfort to those in need. But that was not the main reason he did them! Jesus’ miracles were meant to help the people see his divine identity and to seek God because of it. The short term, earthly benefits of his miracles would eventually mean nothing, if they missed out on recognizing him as the Messiah and </w:t>
      </w:r>
      <w:r w:rsidR="00C64351" w:rsidRPr="00C64351">
        <w:rPr>
          <w:rFonts w:ascii="Roboto" w:eastAsia="Times New Roman" w:hAnsi="Roboto" w:cs="Arial"/>
          <w:color w:val="000000"/>
          <w:kern w:val="0"/>
          <w:sz w:val="22"/>
          <w:szCs w:val="22"/>
          <w14:ligatures w14:val="none"/>
        </w:rPr>
        <w:t>Savior,</w:t>
      </w:r>
      <w:r w:rsidRPr="00C64351">
        <w:rPr>
          <w:rFonts w:ascii="Roboto" w:eastAsia="Times New Roman" w:hAnsi="Roboto" w:cs="Arial"/>
          <w:color w:val="000000"/>
          <w:kern w:val="0"/>
          <w:sz w:val="22"/>
          <w:szCs w:val="22"/>
          <w14:ligatures w14:val="none"/>
        </w:rPr>
        <w:t xml:space="preserve"> he came to be!</w:t>
      </w:r>
    </w:p>
    <w:p w14:paraId="60671FD1" w14:textId="77777777" w:rsidR="00E362C3" w:rsidRPr="00C64351" w:rsidRDefault="00E362C3" w:rsidP="00E362C3">
      <w:pPr>
        <w:ind w:left="720"/>
        <w:textAlignment w:val="baseline"/>
        <w:rPr>
          <w:rFonts w:ascii="Roboto" w:eastAsia="Times New Roman" w:hAnsi="Roboto" w:cs="Arial"/>
          <w:color w:val="000000"/>
          <w:kern w:val="0"/>
          <w:sz w:val="22"/>
          <w:szCs w:val="22"/>
          <w14:ligatures w14:val="none"/>
        </w:rPr>
      </w:pPr>
    </w:p>
    <w:p w14:paraId="2138A5B6" w14:textId="144F384A" w:rsidR="00C64351" w:rsidRDefault="00E362C3" w:rsidP="00C64351">
      <w:pPr>
        <w:numPr>
          <w:ilvl w:val="0"/>
          <w:numId w:val="20"/>
        </w:numPr>
        <w:textAlignment w:val="baseline"/>
        <w:rPr>
          <w:rFonts w:ascii="Roboto" w:eastAsia="Times New Roman" w:hAnsi="Roboto" w:cs="Arial"/>
          <w:color w:val="000000"/>
          <w:kern w:val="0"/>
          <w:sz w:val="22"/>
          <w:szCs w:val="22"/>
          <w14:ligatures w14:val="none"/>
        </w:rPr>
      </w:pPr>
      <w:r w:rsidRPr="00C64351">
        <w:rPr>
          <w:rFonts w:ascii="Roboto" w:eastAsia="Times New Roman" w:hAnsi="Roboto" w:cs="Arial"/>
          <w:b/>
          <w:bCs/>
          <w:color w:val="000000"/>
          <w:kern w:val="0"/>
          <w:sz w:val="22"/>
          <w:szCs w:val="22"/>
          <w14:ligatures w14:val="none"/>
        </w:rPr>
        <w:t>What are some ways we can want the things Jesus gives us more than we want Jesus Himself? What might that look like in everyday life?</w:t>
      </w:r>
      <w:r w:rsidRPr="00C64351">
        <w:rPr>
          <w:rFonts w:ascii="Roboto" w:eastAsia="Times New Roman" w:hAnsi="Roboto" w:cs="Arial"/>
          <w:color w:val="000000"/>
          <w:kern w:val="0"/>
          <w:sz w:val="22"/>
          <w:szCs w:val="22"/>
          <w14:ligatures w14:val="none"/>
        </w:rPr>
        <w:t xml:space="preserve"> Similarly to the crowd, maybe you’ve found yourself seeking the benefits of being near Jesus, versus seeking Jesus himself. It’s easy to come to God with a list of our “wants.” It might be that you're seeking Jesus because you want answers to a problem, you want strength to be the best at something, you want friendships to be smooth, or even physical healing! And seeking God for some of these things isn’t wrong</w:t>
      </w:r>
      <w:r w:rsidR="00B26823">
        <w:rPr>
          <w:rFonts w:ascii="Roboto" w:eastAsia="Times New Roman" w:hAnsi="Roboto" w:cs="Arial"/>
          <w:color w:val="000000"/>
          <w:kern w:val="0"/>
          <w:sz w:val="22"/>
          <w:szCs w:val="22"/>
          <w14:ligatures w14:val="none"/>
        </w:rPr>
        <w:t>.</w:t>
      </w:r>
      <w:r w:rsidRPr="00C64351">
        <w:rPr>
          <w:rFonts w:ascii="Roboto" w:eastAsia="Times New Roman" w:hAnsi="Roboto" w:cs="Arial"/>
          <w:color w:val="000000"/>
          <w:kern w:val="0"/>
          <w:sz w:val="22"/>
          <w:szCs w:val="22"/>
          <w14:ligatures w14:val="none"/>
        </w:rPr>
        <w:t xml:space="preserve"> In fact, there’s wisdom in bringing our requests to God. Jesus himself invites us to come to him in Matthew 7 where he says, “Ask and it will be given to you; seek and you will find; knock and the door will be opened to you.” But we also are called to love the Giver more than the gifts. It’s a sobering realization, but the crowd shows us that we can be in the “right place” but seeking Jesus for all the wrong reasons! We can go to church every Sunday, post a verse in our Instagram bio, and even claim the label of “Christian” but do we really have a desire to be near and spend time with Jesus himself? Often the true motivation of our hearts is revealed when we </w:t>
      </w:r>
      <w:r w:rsidRPr="00C64351">
        <w:rPr>
          <w:rFonts w:ascii="Roboto" w:eastAsia="Times New Roman" w:hAnsi="Roboto" w:cs="Arial"/>
          <w:i/>
          <w:iCs/>
          <w:color w:val="000000"/>
          <w:kern w:val="0"/>
          <w:sz w:val="22"/>
          <w:szCs w:val="22"/>
          <w14:ligatures w14:val="none"/>
        </w:rPr>
        <w:t>don’t</w:t>
      </w:r>
      <w:r w:rsidRPr="00C64351">
        <w:rPr>
          <w:rFonts w:ascii="Roboto" w:eastAsia="Times New Roman" w:hAnsi="Roboto" w:cs="Arial"/>
          <w:color w:val="000000"/>
          <w:kern w:val="0"/>
          <w:sz w:val="22"/>
          <w:szCs w:val="22"/>
          <w14:ligatures w14:val="none"/>
        </w:rPr>
        <w:t xml:space="preserve"> get the thing that we’re seeking. When we don’t have the success or answers we prayed for. When we’re faced with standing up for what’s right at the cost of losing a friendship or not “</w:t>
      </w:r>
      <w:r w:rsidR="00B26823">
        <w:rPr>
          <w:rFonts w:ascii="Roboto" w:eastAsia="Times New Roman" w:hAnsi="Roboto" w:cs="Arial"/>
          <w:color w:val="000000"/>
          <w:kern w:val="0"/>
          <w:sz w:val="22"/>
          <w:szCs w:val="22"/>
          <w14:ligatures w14:val="none"/>
        </w:rPr>
        <w:t>fitting in</w:t>
      </w:r>
      <w:r w:rsidRPr="00C64351">
        <w:rPr>
          <w:rFonts w:ascii="Roboto" w:eastAsia="Times New Roman" w:hAnsi="Roboto" w:cs="Arial"/>
          <w:color w:val="000000"/>
          <w:kern w:val="0"/>
          <w:sz w:val="22"/>
          <w:szCs w:val="22"/>
          <w14:ligatures w14:val="none"/>
        </w:rPr>
        <w:t>” with the right crowd. What do we do then? Do we continue to trust Jesus and believe that he’s worth it? Or do we look for another way to try to get what we want? A heart that knows Jesus and wants him more than just what he can give, perseveres through the hard moments recognizing that Jesus himself is the greatest reward. </w:t>
      </w:r>
      <w:r w:rsidR="00C64351">
        <w:rPr>
          <w:rFonts w:ascii="Roboto" w:eastAsia="Times New Roman" w:hAnsi="Roboto" w:cs="Arial"/>
          <w:color w:val="000000"/>
          <w:kern w:val="0"/>
          <w:sz w:val="22"/>
          <w:szCs w:val="22"/>
          <w14:ligatures w14:val="none"/>
        </w:rPr>
        <w:br/>
      </w:r>
    </w:p>
    <w:p w14:paraId="0BE2011F" w14:textId="208DAEDA" w:rsidR="00C64351" w:rsidRDefault="00E362C3" w:rsidP="00C64351">
      <w:pPr>
        <w:numPr>
          <w:ilvl w:val="0"/>
          <w:numId w:val="20"/>
        </w:numPr>
        <w:textAlignment w:val="baseline"/>
        <w:rPr>
          <w:rFonts w:ascii="Roboto" w:eastAsia="Times New Roman" w:hAnsi="Roboto" w:cs="Arial"/>
          <w:color w:val="000000"/>
          <w:kern w:val="0"/>
          <w:sz w:val="22"/>
          <w:szCs w:val="22"/>
          <w14:ligatures w14:val="none"/>
        </w:rPr>
      </w:pPr>
      <w:proofErr w:type="gramStart"/>
      <w:r w:rsidRPr="00C64351">
        <w:rPr>
          <w:rFonts w:ascii="Roboto" w:eastAsia="Times New Roman" w:hAnsi="Roboto" w:cs="Arial"/>
          <w:color w:val="000000"/>
          <w:kern w:val="0"/>
          <w:sz w:val="22"/>
          <w:szCs w:val="22"/>
          <w14:ligatures w14:val="none"/>
        </w:rPr>
        <w:lastRenderedPageBreak/>
        <w:t>Often</w:t>
      </w:r>
      <w:proofErr w:type="gramEnd"/>
      <w:r w:rsidRPr="00C64351">
        <w:rPr>
          <w:rFonts w:ascii="Roboto" w:eastAsia="Times New Roman" w:hAnsi="Roboto" w:cs="Arial"/>
          <w:color w:val="000000"/>
          <w:kern w:val="0"/>
          <w:sz w:val="22"/>
          <w:szCs w:val="22"/>
          <w14:ligatures w14:val="none"/>
        </w:rPr>
        <w:t xml:space="preserve"> we are satisfied with “food that perishes” when Jesus wants to give us something far better! </w:t>
      </w:r>
      <w:r w:rsidRPr="00C64351">
        <w:rPr>
          <w:rFonts w:ascii="Roboto" w:eastAsia="Times New Roman" w:hAnsi="Roboto" w:cs="Arial"/>
          <w:b/>
          <w:bCs/>
          <w:color w:val="000000"/>
          <w:kern w:val="0"/>
          <w:sz w:val="22"/>
          <w:szCs w:val="22"/>
          <w14:ligatures w14:val="none"/>
        </w:rPr>
        <w:t>What is one “temporary” thing that tends to compete for your attention and satisfaction right now?</w:t>
      </w:r>
      <w:r w:rsidRPr="00C64351">
        <w:rPr>
          <w:rFonts w:ascii="Roboto" w:eastAsia="Times New Roman" w:hAnsi="Roboto" w:cs="Arial"/>
          <w:color w:val="000000"/>
          <w:kern w:val="0"/>
          <w:sz w:val="22"/>
          <w:szCs w:val="22"/>
          <w14:ligatures w14:val="none"/>
        </w:rPr>
        <w:t xml:space="preserve"> </w:t>
      </w:r>
      <w:r w:rsidRPr="00C64351">
        <w:rPr>
          <w:rFonts w:ascii="Roboto" w:eastAsia="Times New Roman" w:hAnsi="Roboto" w:cs="Arial"/>
          <w:b/>
          <w:bCs/>
          <w:color w:val="000000"/>
          <w:kern w:val="0"/>
          <w:sz w:val="22"/>
          <w:szCs w:val="22"/>
          <w14:ligatures w14:val="none"/>
        </w:rPr>
        <w:t xml:space="preserve">What might it look like to choose Jesus instead? </w:t>
      </w:r>
      <w:r w:rsidRPr="00C64351">
        <w:rPr>
          <w:rFonts w:ascii="Roboto" w:eastAsia="Times New Roman" w:hAnsi="Roboto" w:cs="Arial"/>
          <w:color w:val="000000"/>
          <w:kern w:val="0"/>
          <w:sz w:val="22"/>
          <w:szCs w:val="22"/>
          <w14:ligatures w14:val="none"/>
        </w:rPr>
        <w:t xml:space="preserve">If you were to fill in the blank, “If I just had __________, I would be happy,” what would you say? There are plenty of things we might be tempted to put in that empty space. Maybe it’s having the “right” group of friends or having a boyfriend/girlfriend. Maybe it’s the car you’ve always wanted and been begging your parents to get. Maybe it’s making the varsity team and finally getting to start the game. Or getting that 4.0 GPA. These aren’t wrong to want. But often we think that getting these things is going to give us some kind of happiness and satisfaction they can never deliver. And when we stop and think about it, it’s easy to see how this is true. Because once we get that thing we’ve been wanting, the satisfaction never lasts long. There’s always </w:t>
      </w:r>
      <w:r w:rsidRPr="00C64351">
        <w:rPr>
          <w:rFonts w:ascii="Roboto" w:eastAsia="Times New Roman" w:hAnsi="Roboto" w:cs="Arial"/>
          <w:i/>
          <w:iCs/>
          <w:color w:val="000000"/>
          <w:kern w:val="0"/>
          <w:sz w:val="22"/>
          <w:szCs w:val="22"/>
          <w14:ligatures w14:val="none"/>
        </w:rPr>
        <w:t>another</w:t>
      </w:r>
      <w:r w:rsidRPr="00C64351">
        <w:rPr>
          <w:rFonts w:ascii="Roboto" w:eastAsia="Times New Roman" w:hAnsi="Roboto" w:cs="Arial"/>
          <w:color w:val="000000"/>
          <w:kern w:val="0"/>
          <w:sz w:val="22"/>
          <w:szCs w:val="22"/>
          <w14:ligatures w14:val="none"/>
        </w:rPr>
        <w:t xml:space="preserve"> thing we start chasing after. Only Jesus has the ability to satisfy our hearts in a way that never runs out. Shifting our hearts to choose Him instead of things that are temporary can look like choosing contentment with what he’s given us, instead of chasing after one more material thing we think we need. It can look like seeking our identity and value in him, rather than a relationship status or achievement. It can look like taking time to be grateful for where he has you today and trusting him with the desires you have for the future. Jesus reminds us in Matthew 6:33-34, that when we seek hi</w:t>
      </w:r>
      <w:r w:rsidR="00D03B91">
        <w:rPr>
          <w:rFonts w:ascii="Roboto" w:eastAsia="Times New Roman" w:hAnsi="Roboto" w:cs="Arial"/>
          <w:color w:val="000000"/>
          <w:kern w:val="0"/>
          <w:sz w:val="22"/>
          <w:szCs w:val="22"/>
          <w14:ligatures w14:val="none"/>
        </w:rPr>
        <w:t>m and his</w:t>
      </w:r>
      <w:r w:rsidRPr="00C64351">
        <w:rPr>
          <w:rFonts w:ascii="Roboto" w:eastAsia="Times New Roman" w:hAnsi="Roboto" w:cs="Arial"/>
          <w:color w:val="000000"/>
          <w:kern w:val="0"/>
          <w:sz w:val="22"/>
          <w:szCs w:val="22"/>
          <w14:ligatures w14:val="none"/>
        </w:rPr>
        <w:t xml:space="preserve"> kingdom first, the rest will fall into place. There’s no need to be anxious with Jesus, because he takes care of us and satisfies the deepest desire of our hearts.</w:t>
      </w:r>
    </w:p>
    <w:p w14:paraId="31181042" w14:textId="77777777" w:rsidR="00C64351" w:rsidRDefault="00C64351" w:rsidP="00C64351">
      <w:pPr>
        <w:ind w:left="720"/>
        <w:textAlignment w:val="baseline"/>
        <w:rPr>
          <w:rFonts w:ascii="Roboto" w:eastAsia="Times New Roman" w:hAnsi="Roboto" w:cs="Arial"/>
          <w:color w:val="000000"/>
          <w:kern w:val="0"/>
          <w:sz w:val="22"/>
          <w:szCs w:val="22"/>
          <w14:ligatures w14:val="none"/>
        </w:rPr>
      </w:pPr>
    </w:p>
    <w:p w14:paraId="00484CD0" w14:textId="431EB743" w:rsidR="00C64351" w:rsidRDefault="00E362C3" w:rsidP="00C64351">
      <w:pPr>
        <w:numPr>
          <w:ilvl w:val="0"/>
          <w:numId w:val="20"/>
        </w:numPr>
        <w:textAlignment w:val="baseline"/>
        <w:rPr>
          <w:rFonts w:ascii="Roboto" w:eastAsia="Times New Roman" w:hAnsi="Roboto" w:cs="Arial"/>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The crowd asks Jesus, </w:t>
      </w:r>
      <w:r w:rsidRPr="00C64351">
        <w:rPr>
          <w:rFonts w:ascii="Roboto" w:eastAsia="Times New Roman" w:hAnsi="Roboto" w:cs="Arial"/>
          <w:i/>
          <w:iCs/>
          <w:color w:val="000000"/>
          <w:kern w:val="0"/>
          <w:sz w:val="22"/>
          <w:szCs w:val="22"/>
          <w14:ligatures w14:val="none"/>
        </w:rPr>
        <w:t>“What must we do, to be doing the works of God?”</w:t>
      </w:r>
      <w:r w:rsidRPr="00C64351">
        <w:rPr>
          <w:rFonts w:ascii="Roboto" w:eastAsia="Times New Roman" w:hAnsi="Roboto" w:cs="Arial"/>
          <w:color w:val="000000"/>
          <w:kern w:val="0"/>
          <w:sz w:val="22"/>
          <w:szCs w:val="22"/>
          <w14:ligatures w14:val="none"/>
        </w:rPr>
        <w:t xml:space="preserve"> And Jesus tells them, </w:t>
      </w:r>
      <w:r w:rsidRPr="00C64351">
        <w:rPr>
          <w:rFonts w:ascii="Roboto" w:eastAsia="Times New Roman" w:hAnsi="Roboto" w:cs="Arial"/>
          <w:i/>
          <w:iCs/>
          <w:color w:val="000000"/>
          <w:kern w:val="0"/>
          <w:sz w:val="22"/>
          <w:szCs w:val="22"/>
          <w14:ligatures w14:val="none"/>
        </w:rPr>
        <w:t>“This is the work of God, that you believe in him whom he has sent”</w:t>
      </w:r>
      <w:r w:rsidRPr="00C64351">
        <w:rPr>
          <w:rFonts w:ascii="Roboto" w:eastAsia="Times New Roman" w:hAnsi="Roboto" w:cs="Arial"/>
          <w:color w:val="000000"/>
          <w:kern w:val="0"/>
          <w:sz w:val="22"/>
          <w:szCs w:val="22"/>
          <w14:ligatures w14:val="none"/>
        </w:rPr>
        <w:t xml:space="preserve"> (vv. 28–29). </w:t>
      </w:r>
      <w:r w:rsidRPr="00C64351">
        <w:rPr>
          <w:rFonts w:ascii="Roboto" w:eastAsia="Times New Roman" w:hAnsi="Roboto" w:cs="Arial"/>
          <w:b/>
          <w:bCs/>
          <w:color w:val="000000"/>
          <w:kern w:val="0"/>
          <w:sz w:val="22"/>
          <w:szCs w:val="22"/>
          <w14:ligatures w14:val="none"/>
        </w:rPr>
        <w:t xml:space="preserve">Why do you think simply trusting in Jesus can be harder for us than “doing” things for God? Why is it important that we understand the difference? </w:t>
      </w:r>
      <w:r w:rsidRPr="00C64351">
        <w:rPr>
          <w:rFonts w:ascii="Roboto" w:eastAsia="Times New Roman" w:hAnsi="Roboto" w:cs="Arial"/>
          <w:color w:val="000000"/>
          <w:kern w:val="0"/>
          <w:sz w:val="22"/>
          <w:szCs w:val="22"/>
          <w14:ligatures w14:val="none"/>
        </w:rPr>
        <w:t xml:space="preserve">Jesus gives the crowd a simple response. All that is required is to believe in the one who sent him. This probably isn’t the answer they expected because so often they were used to hearing from the religious leaders of the day about all the things they must “do.” And sometimes if we’re honest, we’re more comfortable with an answer like that because it gives us an action to take and a tangible way to feel like we can “earn” what we want from God. But Jesus says that only faith is required. This is important because it reiterates the truth that we see all throughout scripture: it’s not our works that save us, but rather our faith in Jesus. This doesn't mean good works aren't important. When we truly follow Jesus, our faith should produce a life that honors Him. But we don't do good things to earn God's love or salvation—we do them </w:t>
      </w:r>
      <w:r w:rsidR="00D03B91">
        <w:rPr>
          <w:rFonts w:ascii="Roboto" w:eastAsia="Times New Roman" w:hAnsi="Roboto" w:cs="Arial"/>
          <w:color w:val="000000"/>
          <w:kern w:val="0"/>
          <w:sz w:val="22"/>
          <w:szCs w:val="22"/>
          <w14:ligatures w14:val="none"/>
        </w:rPr>
        <w:t>out of the overflow of a grateful heart, knowing</w:t>
      </w:r>
      <w:r w:rsidRPr="00C64351">
        <w:rPr>
          <w:rFonts w:ascii="Roboto" w:eastAsia="Times New Roman" w:hAnsi="Roboto" w:cs="Arial"/>
          <w:color w:val="000000"/>
          <w:kern w:val="0"/>
          <w:sz w:val="22"/>
          <w:szCs w:val="22"/>
          <w14:ligatures w14:val="none"/>
        </w:rPr>
        <w:t xml:space="preserve"> we've already received His love and grace. </w:t>
      </w:r>
    </w:p>
    <w:p w14:paraId="297A2FDE" w14:textId="77777777" w:rsidR="00C64351" w:rsidRDefault="00C64351" w:rsidP="00C64351">
      <w:pPr>
        <w:ind w:left="720"/>
        <w:textAlignment w:val="baseline"/>
        <w:rPr>
          <w:rFonts w:ascii="Roboto" w:eastAsia="Times New Roman" w:hAnsi="Roboto" w:cs="Arial"/>
          <w:color w:val="000000"/>
          <w:kern w:val="0"/>
          <w:sz w:val="22"/>
          <w:szCs w:val="22"/>
          <w14:ligatures w14:val="none"/>
        </w:rPr>
      </w:pPr>
    </w:p>
    <w:p w14:paraId="09203FA5" w14:textId="57AE90AF" w:rsidR="00C64351" w:rsidRDefault="00E362C3" w:rsidP="00C64351">
      <w:pPr>
        <w:numPr>
          <w:ilvl w:val="0"/>
          <w:numId w:val="20"/>
        </w:numPr>
        <w:textAlignment w:val="baseline"/>
        <w:rPr>
          <w:rFonts w:ascii="Roboto" w:eastAsia="Times New Roman" w:hAnsi="Roboto" w:cs="Arial"/>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Verse 35 says that the person who comes to Jesus will never hunger and the person who believes in Him will never thirst. </w:t>
      </w:r>
      <w:r w:rsidRPr="00C64351">
        <w:rPr>
          <w:rFonts w:ascii="Roboto" w:eastAsia="Times New Roman" w:hAnsi="Roboto" w:cs="Arial"/>
          <w:b/>
          <w:bCs/>
          <w:color w:val="000000"/>
          <w:kern w:val="0"/>
          <w:sz w:val="22"/>
          <w:szCs w:val="22"/>
          <w14:ligatures w14:val="none"/>
        </w:rPr>
        <w:t xml:space="preserve">Does this mean as Christians we’ll never feel sad, empty, anxious, or dissatisfied? What do you think Jesus is promising? </w:t>
      </w:r>
      <w:r w:rsidRPr="00C64351">
        <w:rPr>
          <w:rFonts w:ascii="Roboto" w:eastAsia="Times New Roman" w:hAnsi="Roboto" w:cs="Arial"/>
          <w:color w:val="000000"/>
          <w:kern w:val="0"/>
          <w:sz w:val="22"/>
          <w:szCs w:val="22"/>
          <w14:ligatures w14:val="none"/>
        </w:rPr>
        <w:t xml:space="preserve">In this verse Jesus first tells the crowd, “I am the bread of life.” It’s the first of seven important “I am” statements Jesus makes throughout the book of John that point to his </w:t>
      </w:r>
      <w:proofErr w:type="gramStart"/>
      <w:r w:rsidRPr="00C64351">
        <w:rPr>
          <w:rFonts w:ascii="Roboto" w:eastAsia="Times New Roman" w:hAnsi="Roboto" w:cs="Arial"/>
          <w:color w:val="000000"/>
          <w:kern w:val="0"/>
          <w:sz w:val="22"/>
          <w:szCs w:val="22"/>
          <w14:ligatures w14:val="none"/>
        </w:rPr>
        <w:t>true identity</w:t>
      </w:r>
      <w:proofErr w:type="gramEnd"/>
      <w:r w:rsidRPr="00C64351">
        <w:rPr>
          <w:rFonts w:ascii="Roboto" w:eastAsia="Times New Roman" w:hAnsi="Roboto" w:cs="Arial"/>
          <w:color w:val="000000"/>
          <w:kern w:val="0"/>
          <w:sz w:val="22"/>
          <w:szCs w:val="22"/>
          <w14:ligatures w14:val="none"/>
        </w:rPr>
        <w:t xml:space="preserve">. As the bread of life, Jesus promises that all those who come to him will never be hungry or thirsty again. He isn’t promising a life of complete ease where we get to avoid all difficult emotions. He warns in many other places that won’t be the case (John 16:33, Matthew 5:10-12). But what Jesus is promising is that he came to offer something that will satisfy the deepest need of our human hearts. Last month in Ecclesiastes 3:11 we read about how God has “set eternity in men’s hearts,” meaning that every person was created with a deep spiritual longing. Just like physical food satisfies our physical hunger for a time, </w:t>
      </w:r>
      <w:r w:rsidRPr="00C64351">
        <w:rPr>
          <w:rFonts w:ascii="Roboto" w:eastAsia="Times New Roman" w:hAnsi="Roboto" w:cs="Arial"/>
          <w:color w:val="000000"/>
          <w:kern w:val="0"/>
          <w:sz w:val="22"/>
          <w:szCs w:val="22"/>
          <w14:ligatures w14:val="none"/>
        </w:rPr>
        <w:lastRenderedPageBreak/>
        <w:t>the things of this world can give us temporary happiness or satisfaction—but eventually, we need more. Jesus offers something lasting, something eternal. When we come to Him and trust in Him, He gives us forgiveness, a relationship with God, and the hope of eternal life. In this way, our deep spiritual thirst is met in a way that we never feel hungry or thirsty again.  </w:t>
      </w:r>
    </w:p>
    <w:p w14:paraId="52874891" w14:textId="77777777" w:rsidR="00C64351" w:rsidRDefault="00C64351" w:rsidP="00C64351">
      <w:pPr>
        <w:ind w:left="720"/>
        <w:textAlignment w:val="baseline"/>
        <w:rPr>
          <w:rFonts w:ascii="Roboto" w:eastAsia="Times New Roman" w:hAnsi="Roboto" w:cs="Arial"/>
          <w:color w:val="000000"/>
          <w:kern w:val="0"/>
          <w:sz w:val="22"/>
          <w:szCs w:val="22"/>
          <w14:ligatures w14:val="none"/>
        </w:rPr>
      </w:pPr>
    </w:p>
    <w:p w14:paraId="0F3D8627" w14:textId="64FCD514" w:rsidR="00E362C3" w:rsidRPr="00C64351" w:rsidRDefault="00E362C3" w:rsidP="00C64351">
      <w:pPr>
        <w:numPr>
          <w:ilvl w:val="0"/>
          <w:numId w:val="20"/>
        </w:numPr>
        <w:textAlignment w:val="baseline"/>
        <w:rPr>
          <w:rFonts w:ascii="Roboto" w:eastAsia="Times New Roman" w:hAnsi="Roboto" w:cs="Arial"/>
          <w:color w:val="000000"/>
          <w:kern w:val="0"/>
          <w:sz w:val="22"/>
          <w:szCs w:val="22"/>
          <w14:ligatures w14:val="none"/>
        </w:rPr>
      </w:pPr>
      <w:r w:rsidRPr="00C64351">
        <w:rPr>
          <w:rFonts w:ascii="Roboto" w:eastAsia="Times New Roman" w:hAnsi="Roboto" w:cs="Arial"/>
          <w:color w:val="000000"/>
          <w:kern w:val="0"/>
          <w:sz w:val="22"/>
          <w:szCs w:val="22"/>
          <w14:ligatures w14:val="none"/>
        </w:rPr>
        <w:t xml:space="preserve">Jesus says, </w:t>
      </w:r>
      <w:r w:rsidRPr="00C64351">
        <w:rPr>
          <w:rFonts w:ascii="Roboto" w:eastAsia="Times New Roman" w:hAnsi="Roboto" w:cs="Arial"/>
          <w:i/>
          <w:iCs/>
          <w:color w:val="000000"/>
          <w:kern w:val="0"/>
          <w:sz w:val="22"/>
          <w:szCs w:val="22"/>
          <w14:ligatures w14:val="none"/>
        </w:rPr>
        <w:t>“Whoever comes to me I will never cast out”</w:t>
      </w:r>
      <w:r w:rsidRPr="00C64351">
        <w:rPr>
          <w:rFonts w:ascii="Roboto" w:eastAsia="Times New Roman" w:hAnsi="Roboto" w:cs="Arial"/>
          <w:color w:val="000000"/>
          <w:kern w:val="0"/>
          <w:sz w:val="22"/>
          <w:szCs w:val="22"/>
          <w14:ligatures w14:val="none"/>
        </w:rPr>
        <w:t xml:space="preserve"> (v. 37). </w:t>
      </w:r>
      <w:r w:rsidRPr="00C64351">
        <w:rPr>
          <w:rFonts w:ascii="Roboto" w:eastAsia="Times New Roman" w:hAnsi="Roboto" w:cs="Arial"/>
          <w:b/>
          <w:bCs/>
          <w:color w:val="000000"/>
          <w:kern w:val="0"/>
          <w:sz w:val="22"/>
          <w:szCs w:val="22"/>
          <w14:ligatures w14:val="none"/>
        </w:rPr>
        <w:t xml:space="preserve">What does this tell us about how Jesus responds to those who come to Him? Do you feel confident in approaching Jesus, knowing he’ll never cast you away? Why or why not? </w:t>
      </w:r>
      <w:r w:rsidRPr="00C64351">
        <w:rPr>
          <w:rFonts w:ascii="Roboto" w:eastAsia="Times New Roman" w:hAnsi="Roboto" w:cs="Arial"/>
          <w:color w:val="000000"/>
          <w:kern w:val="0"/>
          <w:sz w:val="22"/>
          <w:szCs w:val="22"/>
          <w14:ligatures w14:val="none"/>
        </w:rPr>
        <w:t xml:space="preserve">Jesus makes a powerful promise in this verse, that when we come to Him, He will never cast us out. Our relationship with Jesus isn't based on how well we perform, how many good things we do, or whether we get everything right. Our salvation is secure because of who Jesus is and what He has done for us. Sometimes we may feel like we have messed up too badly, haven't been a “good enough” Christian, or have disappointed God. But Jesus doesn't say, </w:t>
      </w:r>
      <w:r w:rsidRPr="00C64351">
        <w:rPr>
          <w:rFonts w:ascii="Roboto" w:eastAsia="Times New Roman" w:hAnsi="Roboto" w:cs="Arial"/>
          <w:i/>
          <w:iCs/>
          <w:color w:val="000000"/>
          <w:kern w:val="0"/>
          <w:sz w:val="22"/>
          <w:szCs w:val="22"/>
          <w14:ligatures w14:val="none"/>
        </w:rPr>
        <w:t>“Whoever comes to me, as long as they don't mess up.”</w:t>
      </w:r>
      <w:r w:rsidRPr="00C64351">
        <w:rPr>
          <w:rFonts w:ascii="Roboto" w:eastAsia="Times New Roman" w:hAnsi="Roboto" w:cs="Arial"/>
          <w:color w:val="000000"/>
          <w:kern w:val="0"/>
          <w:sz w:val="22"/>
          <w:szCs w:val="22"/>
          <w14:ligatures w14:val="none"/>
        </w:rPr>
        <w:t xml:space="preserve"> He says, “Whoever comes to me I will never cast out.” We can approach Him honestly - even in our sin, doubt, fear, or failure - and have confidence in being received by him. Our security rests in his faithfulness, not our perfection. </w:t>
      </w:r>
    </w:p>
    <w:p w14:paraId="49CD5A41" w14:textId="203B5179" w:rsidR="0043604E" w:rsidRPr="00C64351" w:rsidRDefault="0043604E" w:rsidP="00E362C3">
      <w:pPr>
        <w:rPr>
          <w:rFonts w:ascii="Roboto" w:hAnsi="Roboto"/>
          <w:b/>
          <w:bCs/>
          <w:sz w:val="22"/>
          <w:szCs w:val="22"/>
        </w:rPr>
      </w:pPr>
    </w:p>
    <w:sectPr w:rsidR="0043604E" w:rsidRPr="00C643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CA2C8" w14:textId="77777777" w:rsidR="00607676" w:rsidRDefault="00607676" w:rsidP="00CA1296">
      <w:r>
        <w:separator/>
      </w:r>
    </w:p>
  </w:endnote>
  <w:endnote w:type="continuationSeparator" w:id="0">
    <w:p w14:paraId="0E85D866" w14:textId="77777777" w:rsidR="00607676" w:rsidRDefault="00607676" w:rsidP="00CA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opperplate">
    <w:panose1 w:val="02000504000000020004"/>
    <w:charset w:val="4D"/>
    <w:family w:val="auto"/>
    <w:pitch w:val="variable"/>
    <w:sig w:usb0="8000006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54EAF" w14:textId="77777777" w:rsidR="00607676" w:rsidRDefault="00607676" w:rsidP="00CA1296">
      <w:r>
        <w:separator/>
      </w:r>
    </w:p>
  </w:footnote>
  <w:footnote w:type="continuationSeparator" w:id="0">
    <w:p w14:paraId="2723D402" w14:textId="77777777" w:rsidR="00607676" w:rsidRDefault="00607676" w:rsidP="00CA1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F58"/>
    <w:multiLevelType w:val="hybridMultilevel"/>
    <w:tmpl w:val="AD5AE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41244B"/>
    <w:multiLevelType w:val="hybridMultilevel"/>
    <w:tmpl w:val="01F8E644"/>
    <w:lvl w:ilvl="0" w:tplc="1A00DF74">
      <w:start w:val="5"/>
      <w:numFmt w:val="bullet"/>
      <w:lvlText w:val="-"/>
      <w:lvlJc w:val="left"/>
      <w:pPr>
        <w:ind w:left="720" w:hanging="360"/>
      </w:pPr>
      <w:rPr>
        <w:rFonts w:ascii="Roboto" w:eastAsiaTheme="minorHAnsi"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B7854"/>
    <w:multiLevelType w:val="multilevel"/>
    <w:tmpl w:val="0BC4A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B6B1C"/>
    <w:multiLevelType w:val="hybridMultilevel"/>
    <w:tmpl w:val="AD5AE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36384"/>
    <w:multiLevelType w:val="hybridMultilevel"/>
    <w:tmpl w:val="44B42962"/>
    <w:lvl w:ilvl="0" w:tplc="AED8054A">
      <w:start w:val="1"/>
      <w:numFmt w:val="bullet"/>
      <w:lvlText w:val="-"/>
      <w:lvlJc w:val="left"/>
      <w:pPr>
        <w:ind w:left="720" w:hanging="360"/>
      </w:pPr>
      <w:rPr>
        <w:rFonts w:ascii="Calibri" w:eastAsiaTheme="minorHAnsi" w:hAnsi="Calibri" w:cs="Calibri"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91605"/>
    <w:multiLevelType w:val="multilevel"/>
    <w:tmpl w:val="FAF0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A1E78"/>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8038A2"/>
    <w:multiLevelType w:val="multilevel"/>
    <w:tmpl w:val="CD82B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B358A"/>
    <w:multiLevelType w:val="multilevel"/>
    <w:tmpl w:val="5640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7082A"/>
    <w:multiLevelType w:val="hybridMultilevel"/>
    <w:tmpl w:val="13FE6A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2C14642"/>
    <w:multiLevelType w:val="hybridMultilevel"/>
    <w:tmpl w:val="7C16C804"/>
    <w:lvl w:ilvl="0" w:tplc="C6346314">
      <w:start w:val="5"/>
      <w:numFmt w:val="bullet"/>
      <w:lvlText w:val="-"/>
      <w:lvlJc w:val="left"/>
      <w:pPr>
        <w:ind w:left="720" w:hanging="360"/>
      </w:pPr>
      <w:rPr>
        <w:rFonts w:ascii="Roboto" w:eastAsiaTheme="minorHAnsi"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E329E"/>
    <w:multiLevelType w:val="multilevel"/>
    <w:tmpl w:val="200CEA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47456F"/>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7C5608"/>
    <w:multiLevelType w:val="multilevel"/>
    <w:tmpl w:val="5C325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8A00D1"/>
    <w:multiLevelType w:val="multilevel"/>
    <w:tmpl w:val="0E0C4F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24026B"/>
    <w:multiLevelType w:val="hybridMultilevel"/>
    <w:tmpl w:val="02247B40"/>
    <w:lvl w:ilvl="0" w:tplc="1A00DF74">
      <w:start w:val="5"/>
      <w:numFmt w:val="bullet"/>
      <w:lvlText w:val="-"/>
      <w:lvlJc w:val="left"/>
      <w:pPr>
        <w:ind w:left="720" w:hanging="360"/>
      </w:pPr>
      <w:rPr>
        <w:rFonts w:ascii="Roboto" w:eastAsiaTheme="minorHAnsi"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1F2E1B"/>
    <w:multiLevelType w:val="hybridMultilevel"/>
    <w:tmpl w:val="FD2AF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E583E"/>
    <w:multiLevelType w:val="multilevel"/>
    <w:tmpl w:val="FFE80C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46284"/>
    <w:multiLevelType w:val="multilevel"/>
    <w:tmpl w:val="3C7E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1389A"/>
    <w:multiLevelType w:val="hybridMultilevel"/>
    <w:tmpl w:val="FD2AF5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571AEC"/>
    <w:multiLevelType w:val="hybridMultilevel"/>
    <w:tmpl w:val="AD5AE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175414"/>
    <w:multiLevelType w:val="multilevel"/>
    <w:tmpl w:val="8A06A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BB460C"/>
    <w:multiLevelType w:val="hybridMultilevel"/>
    <w:tmpl w:val="AD5AE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7C498C"/>
    <w:multiLevelType w:val="multilevel"/>
    <w:tmpl w:val="A4E4616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792451"/>
    <w:multiLevelType w:val="multilevel"/>
    <w:tmpl w:val="D5DC17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5430434">
    <w:abstractNumId w:val="7"/>
  </w:num>
  <w:num w:numId="2" w16cid:durableId="1690132659">
    <w:abstractNumId w:val="12"/>
  </w:num>
  <w:num w:numId="3" w16cid:durableId="1753116887">
    <w:abstractNumId w:val="6"/>
  </w:num>
  <w:num w:numId="4" w16cid:durableId="366954879">
    <w:abstractNumId w:val="3"/>
  </w:num>
  <w:num w:numId="5" w16cid:durableId="1969435457">
    <w:abstractNumId w:val="0"/>
  </w:num>
  <w:num w:numId="6" w16cid:durableId="1836726352">
    <w:abstractNumId w:val="9"/>
  </w:num>
  <w:num w:numId="7" w16cid:durableId="103498201">
    <w:abstractNumId w:val="4"/>
  </w:num>
  <w:num w:numId="8" w16cid:durableId="1902323472">
    <w:abstractNumId w:val="22"/>
  </w:num>
  <w:num w:numId="9" w16cid:durableId="1613631821">
    <w:abstractNumId w:val="8"/>
  </w:num>
  <w:num w:numId="10" w16cid:durableId="626399540">
    <w:abstractNumId w:val="15"/>
  </w:num>
  <w:num w:numId="11" w16cid:durableId="137576094">
    <w:abstractNumId w:val="10"/>
  </w:num>
  <w:num w:numId="12" w16cid:durableId="579218970">
    <w:abstractNumId w:val="23"/>
  </w:num>
  <w:num w:numId="13" w16cid:durableId="1028723757">
    <w:abstractNumId w:val="18"/>
  </w:num>
  <w:num w:numId="14" w16cid:durableId="1349791576">
    <w:abstractNumId w:val="1"/>
  </w:num>
  <w:num w:numId="15" w16cid:durableId="1489786694">
    <w:abstractNumId w:val="16"/>
  </w:num>
  <w:num w:numId="16" w16cid:durableId="707608245">
    <w:abstractNumId w:val="19"/>
  </w:num>
  <w:num w:numId="17" w16cid:durableId="230315087">
    <w:abstractNumId w:val="20"/>
  </w:num>
  <w:num w:numId="18" w16cid:durableId="2053071677">
    <w:abstractNumId w:val="5"/>
  </w:num>
  <w:num w:numId="19" w16cid:durableId="1490975810">
    <w:abstractNumId w:val="21"/>
  </w:num>
  <w:num w:numId="20" w16cid:durableId="96680807">
    <w:abstractNumId w:val="13"/>
  </w:num>
  <w:num w:numId="21" w16cid:durableId="1738556386">
    <w:abstractNumId w:val="2"/>
    <w:lvlOverride w:ilvl="0">
      <w:lvl w:ilvl="0">
        <w:numFmt w:val="decimal"/>
        <w:lvlText w:val="%1."/>
        <w:lvlJc w:val="left"/>
      </w:lvl>
    </w:lvlOverride>
  </w:num>
  <w:num w:numId="22" w16cid:durableId="741948185">
    <w:abstractNumId w:val="17"/>
    <w:lvlOverride w:ilvl="0">
      <w:lvl w:ilvl="0">
        <w:numFmt w:val="decimal"/>
        <w:lvlText w:val="%1."/>
        <w:lvlJc w:val="left"/>
      </w:lvl>
    </w:lvlOverride>
  </w:num>
  <w:num w:numId="23" w16cid:durableId="801074549">
    <w:abstractNumId w:val="11"/>
    <w:lvlOverride w:ilvl="0">
      <w:lvl w:ilvl="0">
        <w:numFmt w:val="decimal"/>
        <w:lvlText w:val="%1."/>
        <w:lvlJc w:val="left"/>
      </w:lvl>
    </w:lvlOverride>
  </w:num>
  <w:num w:numId="24" w16cid:durableId="827064497">
    <w:abstractNumId w:val="14"/>
    <w:lvlOverride w:ilvl="0">
      <w:lvl w:ilvl="0">
        <w:numFmt w:val="decimal"/>
        <w:lvlText w:val="%1."/>
        <w:lvlJc w:val="left"/>
      </w:lvl>
    </w:lvlOverride>
  </w:num>
  <w:num w:numId="25" w16cid:durableId="768547125">
    <w:abstractNumId w:val="2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AC8"/>
    <w:rsid w:val="000109E7"/>
    <w:rsid w:val="000142FA"/>
    <w:rsid w:val="000174E3"/>
    <w:rsid w:val="00031DB5"/>
    <w:rsid w:val="000378B8"/>
    <w:rsid w:val="0004179B"/>
    <w:rsid w:val="0004323F"/>
    <w:rsid w:val="00047F25"/>
    <w:rsid w:val="00061ACC"/>
    <w:rsid w:val="00064F88"/>
    <w:rsid w:val="000678AD"/>
    <w:rsid w:val="00067A90"/>
    <w:rsid w:val="00073499"/>
    <w:rsid w:val="00073DE6"/>
    <w:rsid w:val="0008628D"/>
    <w:rsid w:val="00097FBD"/>
    <w:rsid w:val="000D6C1C"/>
    <w:rsid w:val="000E079E"/>
    <w:rsid w:val="000F67CD"/>
    <w:rsid w:val="00104DCC"/>
    <w:rsid w:val="00105CFB"/>
    <w:rsid w:val="0011430A"/>
    <w:rsid w:val="001177BB"/>
    <w:rsid w:val="001279C6"/>
    <w:rsid w:val="0014204C"/>
    <w:rsid w:val="00142A20"/>
    <w:rsid w:val="00143EFD"/>
    <w:rsid w:val="001479D8"/>
    <w:rsid w:val="001506F3"/>
    <w:rsid w:val="001516D6"/>
    <w:rsid w:val="0016126B"/>
    <w:rsid w:val="0016233A"/>
    <w:rsid w:val="00175318"/>
    <w:rsid w:val="001822CC"/>
    <w:rsid w:val="001A7865"/>
    <w:rsid w:val="001B0C5B"/>
    <w:rsid w:val="001B10EA"/>
    <w:rsid w:val="001C147C"/>
    <w:rsid w:val="001C49BB"/>
    <w:rsid w:val="001D6F1D"/>
    <w:rsid w:val="0020344E"/>
    <w:rsid w:val="0020465B"/>
    <w:rsid w:val="00206E0B"/>
    <w:rsid w:val="00232797"/>
    <w:rsid w:val="00256AC8"/>
    <w:rsid w:val="00265E84"/>
    <w:rsid w:val="002665DE"/>
    <w:rsid w:val="002842F6"/>
    <w:rsid w:val="002947A6"/>
    <w:rsid w:val="002A346C"/>
    <w:rsid w:val="002C026E"/>
    <w:rsid w:val="002D1CB0"/>
    <w:rsid w:val="002D2CCD"/>
    <w:rsid w:val="002D5420"/>
    <w:rsid w:val="002D7C99"/>
    <w:rsid w:val="002F174B"/>
    <w:rsid w:val="002F3E09"/>
    <w:rsid w:val="002F57CA"/>
    <w:rsid w:val="003148A1"/>
    <w:rsid w:val="00326F7F"/>
    <w:rsid w:val="00341EED"/>
    <w:rsid w:val="0035794C"/>
    <w:rsid w:val="00363206"/>
    <w:rsid w:val="0037567B"/>
    <w:rsid w:val="0037751B"/>
    <w:rsid w:val="00386BBD"/>
    <w:rsid w:val="0038785C"/>
    <w:rsid w:val="003878D5"/>
    <w:rsid w:val="0039495F"/>
    <w:rsid w:val="003A362B"/>
    <w:rsid w:val="003A5D1A"/>
    <w:rsid w:val="003B22AD"/>
    <w:rsid w:val="003C3FB2"/>
    <w:rsid w:val="003D039D"/>
    <w:rsid w:val="003E0067"/>
    <w:rsid w:val="003E4CFB"/>
    <w:rsid w:val="003E565C"/>
    <w:rsid w:val="003E6FD9"/>
    <w:rsid w:val="003F346B"/>
    <w:rsid w:val="00407D8C"/>
    <w:rsid w:val="0041030A"/>
    <w:rsid w:val="0042057F"/>
    <w:rsid w:val="00421744"/>
    <w:rsid w:val="00421DC3"/>
    <w:rsid w:val="00434B85"/>
    <w:rsid w:val="00435B3D"/>
    <w:rsid w:val="0043604E"/>
    <w:rsid w:val="0044581D"/>
    <w:rsid w:val="004605EF"/>
    <w:rsid w:val="00462FC3"/>
    <w:rsid w:val="0046753D"/>
    <w:rsid w:val="00473151"/>
    <w:rsid w:val="00477CDA"/>
    <w:rsid w:val="004A2B3C"/>
    <w:rsid w:val="004A558D"/>
    <w:rsid w:val="004B1094"/>
    <w:rsid w:val="004B507E"/>
    <w:rsid w:val="004C4940"/>
    <w:rsid w:val="004D6371"/>
    <w:rsid w:val="004E65D2"/>
    <w:rsid w:val="004F5247"/>
    <w:rsid w:val="00502CE8"/>
    <w:rsid w:val="005114F2"/>
    <w:rsid w:val="005139BE"/>
    <w:rsid w:val="00541355"/>
    <w:rsid w:val="005450D4"/>
    <w:rsid w:val="005523C2"/>
    <w:rsid w:val="0055445A"/>
    <w:rsid w:val="00583FC0"/>
    <w:rsid w:val="00593323"/>
    <w:rsid w:val="005A5033"/>
    <w:rsid w:val="005B318C"/>
    <w:rsid w:val="005C0B4B"/>
    <w:rsid w:val="005C0F62"/>
    <w:rsid w:val="005C2855"/>
    <w:rsid w:val="005C6B04"/>
    <w:rsid w:val="005D1F0B"/>
    <w:rsid w:val="005D2666"/>
    <w:rsid w:val="005D62F5"/>
    <w:rsid w:val="005D7EAE"/>
    <w:rsid w:val="005E2A2E"/>
    <w:rsid w:val="005E51D2"/>
    <w:rsid w:val="005F256E"/>
    <w:rsid w:val="005F75FE"/>
    <w:rsid w:val="00601F5C"/>
    <w:rsid w:val="00604E22"/>
    <w:rsid w:val="00607676"/>
    <w:rsid w:val="0061059D"/>
    <w:rsid w:val="00625251"/>
    <w:rsid w:val="006342E4"/>
    <w:rsid w:val="006343BA"/>
    <w:rsid w:val="00637D75"/>
    <w:rsid w:val="00643FA3"/>
    <w:rsid w:val="006647E5"/>
    <w:rsid w:val="00665644"/>
    <w:rsid w:val="00672C16"/>
    <w:rsid w:val="00682B0C"/>
    <w:rsid w:val="006A1393"/>
    <w:rsid w:val="006A48B5"/>
    <w:rsid w:val="006A7CE7"/>
    <w:rsid w:val="006B70A5"/>
    <w:rsid w:val="0070225B"/>
    <w:rsid w:val="00707161"/>
    <w:rsid w:val="00725441"/>
    <w:rsid w:val="0075187D"/>
    <w:rsid w:val="00753BDC"/>
    <w:rsid w:val="00772458"/>
    <w:rsid w:val="00795317"/>
    <w:rsid w:val="007B0C7E"/>
    <w:rsid w:val="007C1193"/>
    <w:rsid w:val="007C1E82"/>
    <w:rsid w:val="007D4277"/>
    <w:rsid w:val="007E7E37"/>
    <w:rsid w:val="007F6A55"/>
    <w:rsid w:val="00800A18"/>
    <w:rsid w:val="00803A1B"/>
    <w:rsid w:val="008317F9"/>
    <w:rsid w:val="00834EF1"/>
    <w:rsid w:val="00842F5F"/>
    <w:rsid w:val="008440DE"/>
    <w:rsid w:val="008479AC"/>
    <w:rsid w:val="00864516"/>
    <w:rsid w:val="00874DD0"/>
    <w:rsid w:val="0088616C"/>
    <w:rsid w:val="00886686"/>
    <w:rsid w:val="008A0D6B"/>
    <w:rsid w:val="008A470A"/>
    <w:rsid w:val="008A68CD"/>
    <w:rsid w:val="008B2FF0"/>
    <w:rsid w:val="008B762E"/>
    <w:rsid w:val="008C3452"/>
    <w:rsid w:val="008C6B35"/>
    <w:rsid w:val="008E6F36"/>
    <w:rsid w:val="00902041"/>
    <w:rsid w:val="00907136"/>
    <w:rsid w:val="00910D62"/>
    <w:rsid w:val="009162E6"/>
    <w:rsid w:val="00922AFD"/>
    <w:rsid w:val="00924CD8"/>
    <w:rsid w:val="009318B6"/>
    <w:rsid w:val="009407F7"/>
    <w:rsid w:val="00941695"/>
    <w:rsid w:val="009534BF"/>
    <w:rsid w:val="00953A00"/>
    <w:rsid w:val="0095559C"/>
    <w:rsid w:val="00960A8E"/>
    <w:rsid w:val="0097496B"/>
    <w:rsid w:val="00987B60"/>
    <w:rsid w:val="009A163A"/>
    <w:rsid w:val="009C2A3D"/>
    <w:rsid w:val="009D58C8"/>
    <w:rsid w:val="009E6C0F"/>
    <w:rsid w:val="00A0625A"/>
    <w:rsid w:val="00A118F3"/>
    <w:rsid w:val="00A31D23"/>
    <w:rsid w:val="00A332B9"/>
    <w:rsid w:val="00A40007"/>
    <w:rsid w:val="00A4568F"/>
    <w:rsid w:val="00A51DD2"/>
    <w:rsid w:val="00A834AE"/>
    <w:rsid w:val="00A90C0D"/>
    <w:rsid w:val="00AA3BBB"/>
    <w:rsid w:val="00AA5BB0"/>
    <w:rsid w:val="00AB6ADF"/>
    <w:rsid w:val="00AE74E4"/>
    <w:rsid w:val="00B26823"/>
    <w:rsid w:val="00B423E3"/>
    <w:rsid w:val="00B431B5"/>
    <w:rsid w:val="00B50916"/>
    <w:rsid w:val="00B57470"/>
    <w:rsid w:val="00B61E62"/>
    <w:rsid w:val="00B63208"/>
    <w:rsid w:val="00B63DDD"/>
    <w:rsid w:val="00B65405"/>
    <w:rsid w:val="00B67578"/>
    <w:rsid w:val="00B93ABD"/>
    <w:rsid w:val="00B95087"/>
    <w:rsid w:val="00BA5527"/>
    <w:rsid w:val="00BB31A3"/>
    <w:rsid w:val="00BB6219"/>
    <w:rsid w:val="00BC2CC2"/>
    <w:rsid w:val="00BC3F3B"/>
    <w:rsid w:val="00BC459F"/>
    <w:rsid w:val="00BC6A1F"/>
    <w:rsid w:val="00BD44B1"/>
    <w:rsid w:val="00BE4461"/>
    <w:rsid w:val="00BE7E4E"/>
    <w:rsid w:val="00BF3265"/>
    <w:rsid w:val="00BF3B14"/>
    <w:rsid w:val="00BF520A"/>
    <w:rsid w:val="00C04E82"/>
    <w:rsid w:val="00C054CB"/>
    <w:rsid w:val="00C06259"/>
    <w:rsid w:val="00C14C13"/>
    <w:rsid w:val="00C217C7"/>
    <w:rsid w:val="00C30BC5"/>
    <w:rsid w:val="00C36367"/>
    <w:rsid w:val="00C373ED"/>
    <w:rsid w:val="00C55FC8"/>
    <w:rsid w:val="00C57765"/>
    <w:rsid w:val="00C64351"/>
    <w:rsid w:val="00C73514"/>
    <w:rsid w:val="00C87D68"/>
    <w:rsid w:val="00C92253"/>
    <w:rsid w:val="00C932FC"/>
    <w:rsid w:val="00CA0FDF"/>
    <w:rsid w:val="00CA1296"/>
    <w:rsid w:val="00CA338C"/>
    <w:rsid w:val="00CA4CD0"/>
    <w:rsid w:val="00CA7BCE"/>
    <w:rsid w:val="00CB5685"/>
    <w:rsid w:val="00CC3806"/>
    <w:rsid w:val="00CD79DF"/>
    <w:rsid w:val="00CE08B4"/>
    <w:rsid w:val="00D03B91"/>
    <w:rsid w:val="00D1347F"/>
    <w:rsid w:val="00D32B06"/>
    <w:rsid w:val="00D430DD"/>
    <w:rsid w:val="00D467FF"/>
    <w:rsid w:val="00D56BC2"/>
    <w:rsid w:val="00D63A74"/>
    <w:rsid w:val="00D66495"/>
    <w:rsid w:val="00D813F3"/>
    <w:rsid w:val="00D85023"/>
    <w:rsid w:val="00D95BE9"/>
    <w:rsid w:val="00DA2773"/>
    <w:rsid w:val="00DB41B0"/>
    <w:rsid w:val="00DB567A"/>
    <w:rsid w:val="00DC46A8"/>
    <w:rsid w:val="00DC754E"/>
    <w:rsid w:val="00DD41E6"/>
    <w:rsid w:val="00DD584F"/>
    <w:rsid w:val="00DE6C1F"/>
    <w:rsid w:val="00DF649B"/>
    <w:rsid w:val="00E01679"/>
    <w:rsid w:val="00E15759"/>
    <w:rsid w:val="00E16043"/>
    <w:rsid w:val="00E362C3"/>
    <w:rsid w:val="00E472CE"/>
    <w:rsid w:val="00E52BDD"/>
    <w:rsid w:val="00E63508"/>
    <w:rsid w:val="00E653DD"/>
    <w:rsid w:val="00E66F1F"/>
    <w:rsid w:val="00E72D21"/>
    <w:rsid w:val="00E73CCD"/>
    <w:rsid w:val="00E80BCA"/>
    <w:rsid w:val="00E83722"/>
    <w:rsid w:val="00E87013"/>
    <w:rsid w:val="00E9373B"/>
    <w:rsid w:val="00EB3AE5"/>
    <w:rsid w:val="00EB4198"/>
    <w:rsid w:val="00EB7018"/>
    <w:rsid w:val="00ED3E8B"/>
    <w:rsid w:val="00ED715A"/>
    <w:rsid w:val="00ED7248"/>
    <w:rsid w:val="00ED72E7"/>
    <w:rsid w:val="00EE138E"/>
    <w:rsid w:val="00EE6783"/>
    <w:rsid w:val="00EE704D"/>
    <w:rsid w:val="00F114FE"/>
    <w:rsid w:val="00F12CA8"/>
    <w:rsid w:val="00F20D15"/>
    <w:rsid w:val="00F225A5"/>
    <w:rsid w:val="00F327AB"/>
    <w:rsid w:val="00F44550"/>
    <w:rsid w:val="00F45E4D"/>
    <w:rsid w:val="00F53074"/>
    <w:rsid w:val="00F62A33"/>
    <w:rsid w:val="00F708CE"/>
    <w:rsid w:val="00F72B60"/>
    <w:rsid w:val="00F72B86"/>
    <w:rsid w:val="00F8147F"/>
    <w:rsid w:val="00F939E6"/>
    <w:rsid w:val="00F949E8"/>
    <w:rsid w:val="00F954F1"/>
    <w:rsid w:val="00F97CCA"/>
    <w:rsid w:val="00FD319B"/>
    <w:rsid w:val="00FD6A25"/>
    <w:rsid w:val="00FF0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4E56"/>
  <w15:chartTrackingRefBased/>
  <w15:docId w15:val="{00CCC182-E9A5-914E-899E-9FAA55C9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296"/>
    <w:pPr>
      <w:tabs>
        <w:tab w:val="center" w:pos="4680"/>
        <w:tab w:val="right" w:pos="9360"/>
      </w:tabs>
    </w:pPr>
  </w:style>
  <w:style w:type="character" w:customStyle="1" w:styleId="HeaderChar">
    <w:name w:val="Header Char"/>
    <w:basedOn w:val="DefaultParagraphFont"/>
    <w:link w:val="Header"/>
    <w:uiPriority w:val="99"/>
    <w:rsid w:val="00CA1296"/>
  </w:style>
  <w:style w:type="paragraph" w:styleId="Footer">
    <w:name w:val="footer"/>
    <w:basedOn w:val="Normal"/>
    <w:link w:val="FooterChar"/>
    <w:uiPriority w:val="99"/>
    <w:unhideWhenUsed/>
    <w:rsid w:val="00CA1296"/>
    <w:pPr>
      <w:tabs>
        <w:tab w:val="center" w:pos="4680"/>
        <w:tab w:val="right" w:pos="9360"/>
      </w:tabs>
    </w:pPr>
  </w:style>
  <w:style w:type="character" w:customStyle="1" w:styleId="FooterChar">
    <w:name w:val="Footer Char"/>
    <w:basedOn w:val="DefaultParagraphFont"/>
    <w:link w:val="Footer"/>
    <w:uiPriority w:val="99"/>
    <w:rsid w:val="00CA1296"/>
  </w:style>
  <w:style w:type="paragraph" w:styleId="NormalWeb">
    <w:name w:val="Normal (Web)"/>
    <w:basedOn w:val="Normal"/>
    <w:uiPriority w:val="99"/>
    <w:unhideWhenUsed/>
    <w:rsid w:val="00CA1296"/>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F62A33"/>
    <w:pPr>
      <w:ind w:left="720"/>
      <w:contextualSpacing/>
    </w:pPr>
  </w:style>
  <w:style w:type="paragraph" w:customStyle="1" w:styleId="p1">
    <w:name w:val="p1"/>
    <w:basedOn w:val="Normal"/>
    <w:rsid w:val="00F62A33"/>
    <w:rPr>
      <w:rFonts w:ascii="Helvetica" w:eastAsia="Times New Roman" w:hAnsi="Helvetica" w:cs="Times New Roman"/>
      <w:color w:val="323231"/>
      <w:kern w:val="0"/>
      <w:sz w:val="18"/>
      <w:szCs w:val="18"/>
      <w14:ligatures w14:val="none"/>
    </w:rPr>
  </w:style>
  <w:style w:type="character" w:styleId="Strong">
    <w:name w:val="Strong"/>
    <w:basedOn w:val="DefaultParagraphFont"/>
    <w:uiPriority w:val="22"/>
    <w:qFormat/>
    <w:rsid w:val="00E66F1F"/>
    <w:rPr>
      <w:b/>
      <w:bCs/>
    </w:rPr>
  </w:style>
  <w:style w:type="character" w:customStyle="1" w:styleId="woj">
    <w:name w:val="woj"/>
    <w:basedOn w:val="DefaultParagraphFont"/>
    <w:rsid w:val="001B0C5B"/>
  </w:style>
  <w:style w:type="paragraph" w:customStyle="1" w:styleId="pdq2pgselectionanchorcontainer">
    <w:name w:val="pdq2pg_selectionanchorcontainer"/>
    <w:basedOn w:val="Normal"/>
    <w:rsid w:val="00E63508"/>
    <w:pPr>
      <w:spacing w:before="100" w:beforeAutospacing="1" w:after="100" w:afterAutospacing="1"/>
    </w:pPr>
    <w:rPr>
      <w:rFonts w:ascii="Times New Roman" w:eastAsia="Times New Roman" w:hAnsi="Times New Roman" w:cs="Times New Roman"/>
      <w:kern w:val="0"/>
      <w14:ligatures w14:val="none"/>
    </w:rPr>
  </w:style>
  <w:style w:type="character" w:customStyle="1" w:styleId="text">
    <w:name w:val="text"/>
    <w:basedOn w:val="DefaultParagraphFont"/>
    <w:rsid w:val="00F44550"/>
  </w:style>
  <w:style w:type="paragraph" w:customStyle="1" w:styleId="isselectedend">
    <w:name w:val="isselectedend"/>
    <w:basedOn w:val="Normal"/>
    <w:rsid w:val="005C6B04"/>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C6B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5766">
      <w:bodyDiv w:val="1"/>
      <w:marLeft w:val="0"/>
      <w:marRight w:val="0"/>
      <w:marTop w:val="0"/>
      <w:marBottom w:val="0"/>
      <w:divBdr>
        <w:top w:val="none" w:sz="0" w:space="0" w:color="auto"/>
        <w:left w:val="none" w:sz="0" w:space="0" w:color="auto"/>
        <w:bottom w:val="none" w:sz="0" w:space="0" w:color="auto"/>
        <w:right w:val="none" w:sz="0" w:space="0" w:color="auto"/>
      </w:divBdr>
      <w:divsChild>
        <w:div w:id="433399267">
          <w:marLeft w:val="0"/>
          <w:marRight w:val="0"/>
          <w:marTop w:val="0"/>
          <w:marBottom w:val="0"/>
          <w:divBdr>
            <w:top w:val="none" w:sz="0" w:space="0" w:color="auto"/>
            <w:left w:val="none" w:sz="0" w:space="0" w:color="auto"/>
            <w:bottom w:val="none" w:sz="0" w:space="0" w:color="auto"/>
            <w:right w:val="none" w:sz="0" w:space="0" w:color="auto"/>
          </w:divBdr>
        </w:div>
      </w:divsChild>
    </w:div>
    <w:div w:id="281308435">
      <w:bodyDiv w:val="1"/>
      <w:marLeft w:val="0"/>
      <w:marRight w:val="0"/>
      <w:marTop w:val="0"/>
      <w:marBottom w:val="0"/>
      <w:divBdr>
        <w:top w:val="none" w:sz="0" w:space="0" w:color="auto"/>
        <w:left w:val="none" w:sz="0" w:space="0" w:color="auto"/>
        <w:bottom w:val="none" w:sz="0" w:space="0" w:color="auto"/>
        <w:right w:val="none" w:sz="0" w:space="0" w:color="auto"/>
      </w:divBdr>
      <w:divsChild>
        <w:div w:id="1940211060">
          <w:marLeft w:val="0"/>
          <w:marRight w:val="0"/>
          <w:marTop w:val="0"/>
          <w:marBottom w:val="0"/>
          <w:divBdr>
            <w:top w:val="none" w:sz="0" w:space="0" w:color="auto"/>
            <w:left w:val="none" w:sz="0" w:space="0" w:color="auto"/>
            <w:bottom w:val="none" w:sz="0" w:space="0" w:color="auto"/>
            <w:right w:val="none" w:sz="0" w:space="0" w:color="auto"/>
          </w:divBdr>
        </w:div>
      </w:divsChild>
    </w:div>
    <w:div w:id="913583730">
      <w:bodyDiv w:val="1"/>
      <w:marLeft w:val="0"/>
      <w:marRight w:val="0"/>
      <w:marTop w:val="0"/>
      <w:marBottom w:val="0"/>
      <w:divBdr>
        <w:top w:val="none" w:sz="0" w:space="0" w:color="auto"/>
        <w:left w:val="none" w:sz="0" w:space="0" w:color="auto"/>
        <w:bottom w:val="none" w:sz="0" w:space="0" w:color="auto"/>
        <w:right w:val="none" w:sz="0" w:space="0" w:color="auto"/>
      </w:divBdr>
      <w:divsChild>
        <w:div w:id="223030290">
          <w:marLeft w:val="0"/>
          <w:marRight w:val="0"/>
          <w:marTop w:val="0"/>
          <w:marBottom w:val="0"/>
          <w:divBdr>
            <w:top w:val="none" w:sz="0" w:space="0" w:color="auto"/>
            <w:left w:val="none" w:sz="0" w:space="0" w:color="auto"/>
            <w:bottom w:val="none" w:sz="0" w:space="0" w:color="auto"/>
            <w:right w:val="none" w:sz="0" w:space="0" w:color="auto"/>
          </w:divBdr>
        </w:div>
      </w:divsChild>
    </w:div>
    <w:div w:id="931208254">
      <w:bodyDiv w:val="1"/>
      <w:marLeft w:val="0"/>
      <w:marRight w:val="0"/>
      <w:marTop w:val="0"/>
      <w:marBottom w:val="0"/>
      <w:divBdr>
        <w:top w:val="none" w:sz="0" w:space="0" w:color="auto"/>
        <w:left w:val="none" w:sz="0" w:space="0" w:color="auto"/>
        <w:bottom w:val="none" w:sz="0" w:space="0" w:color="auto"/>
        <w:right w:val="none" w:sz="0" w:space="0" w:color="auto"/>
      </w:divBdr>
      <w:divsChild>
        <w:div w:id="1346439844">
          <w:marLeft w:val="0"/>
          <w:marRight w:val="0"/>
          <w:marTop w:val="0"/>
          <w:marBottom w:val="0"/>
          <w:divBdr>
            <w:top w:val="none" w:sz="0" w:space="0" w:color="auto"/>
            <w:left w:val="none" w:sz="0" w:space="0" w:color="auto"/>
            <w:bottom w:val="none" w:sz="0" w:space="0" w:color="auto"/>
            <w:right w:val="none" w:sz="0" w:space="0" w:color="auto"/>
          </w:divBdr>
        </w:div>
      </w:divsChild>
    </w:div>
    <w:div w:id="1143350748">
      <w:bodyDiv w:val="1"/>
      <w:marLeft w:val="0"/>
      <w:marRight w:val="0"/>
      <w:marTop w:val="0"/>
      <w:marBottom w:val="0"/>
      <w:divBdr>
        <w:top w:val="none" w:sz="0" w:space="0" w:color="auto"/>
        <w:left w:val="none" w:sz="0" w:space="0" w:color="auto"/>
        <w:bottom w:val="none" w:sz="0" w:space="0" w:color="auto"/>
        <w:right w:val="none" w:sz="0" w:space="0" w:color="auto"/>
      </w:divBdr>
      <w:divsChild>
        <w:div w:id="1237588398">
          <w:marLeft w:val="0"/>
          <w:marRight w:val="0"/>
          <w:marTop w:val="0"/>
          <w:marBottom w:val="0"/>
          <w:divBdr>
            <w:top w:val="none" w:sz="0" w:space="0" w:color="auto"/>
            <w:left w:val="none" w:sz="0" w:space="0" w:color="auto"/>
            <w:bottom w:val="none" w:sz="0" w:space="0" w:color="auto"/>
            <w:right w:val="none" w:sz="0" w:space="0" w:color="auto"/>
          </w:divBdr>
        </w:div>
      </w:divsChild>
    </w:div>
    <w:div w:id="1165820977">
      <w:bodyDiv w:val="1"/>
      <w:marLeft w:val="0"/>
      <w:marRight w:val="0"/>
      <w:marTop w:val="0"/>
      <w:marBottom w:val="0"/>
      <w:divBdr>
        <w:top w:val="none" w:sz="0" w:space="0" w:color="auto"/>
        <w:left w:val="none" w:sz="0" w:space="0" w:color="auto"/>
        <w:bottom w:val="none" w:sz="0" w:space="0" w:color="auto"/>
        <w:right w:val="none" w:sz="0" w:space="0" w:color="auto"/>
      </w:divBdr>
      <w:divsChild>
        <w:div w:id="1449620984">
          <w:marLeft w:val="0"/>
          <w:marRight w:val="0"/>
          <w:marTop w:val="0"/>
          <w:marBottom w:val="0"/>
          <w:divBdr>
            <w:top w:val="none" w:sz="0" w:space="0" w:color="auto"/>
            <w:left w:val="none" w:sz="0" w:space="0" w:color="auto"/>
            <w:bottom w:val="none" w:sz="0" w:space="0" w:color="auto"/>
            <w:right w:val="none" w:sz="0" w:space="0" w:color="auto"/>
          </w:divBdr>
        </w:div>
      </w:divsChild>
    </w:div>
    <w:div w:id="1194269480">
      <w:bodyDiv w:val="1"/>
      <w:marLeft w:val="0"/>
      <w:marRight w:val="0"/>
      <w:marTop w:val="0"/>
      <w:marBottom w:val="0"/>
      <w:divBdr>
        <w:top w:val="none" w:sz="0" w:space="0" w:color="auto"/>
        <w:left w:val="none" w:sz="0" w:space="0" w:color="auto"/>
        <w:bottom w:val="none" w:sz="0" w:space="0" w:color="auto"/>
        <w:right w:val="none" w:sz="0" w:space="0" w:color="auto"/>
      </w:divBdr>
      <w:divsChild>
        <w:div w:id="2023120911">
          <w:marLeft w:val="0"/>
          <w:marRight w:val="0"/>
          <w:marTop w:val="0"/>
          <w:marBottom w:val="0"/>
          <w:divBdr>
            <w:top w:val="none" w:sz="0" w:space="0" w:color="auto"/>
            <w:left w:val="none" w:sz="0" w:space="0" w:color="auto"/>
            <w:bottom w:val="none" w:sz="0" w:space="0" w:color="auto"/>
            <w:right w:val="none" w:sz="0" w:space="0" w:color="auto"/>
          </w:divBdr>
        </w:div>
      </w:divsChild>
    </w:div>
    <w:div w:id="1430543093">
      <w:bodyDiv w:val="1"/>
      <w:marLeft w:val="0"/>
      <w:marRight w:val="0"/>
      <w:marTop w:val="0"/>
      <w:marBottom w:val="0"/>
      <w:divBdr>
        <w:top w:val="none" w:sz="0" w:space="0" w:color="auto"/>
        <w:left w:val="none" w:sz="0" w:space="0" w:color="auto"/>
        <w:bottom w:val="none" w:sz="0" w:space="0" w:color="auto"/>
        <w:right w:val="none" w:sz="0" w:space="0" w:color="auto"/>
      </w:divBdr>
      <w:divsChild>
        <w:div w:id="1459567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arah.fehl/Downloads/Studnet%20Curriculum%20Team%20Template%5b65%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Studnet Curriculum Team Template[65].dotx</Template>
  <TotalTime>12</TotalTime>
  <Pages>4</Pages>
  <Words>1730</Words>
  <Characters>9863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Fehl</dc:creator>
  <cp:keywords/>
  <dc:description/>
  <cp:lastModifiedBy>Sarah Fehl</cp:lastModifiedBy>
  <cp:revision>9</cp:revision>
  <dcterms:created xsi:type="dcterms:W3CDTF">2026-08-28T19:50:00Z</dcterms:created>
  <dcterms:modified xsi:type="dcterms:W3CDTF">2026-08-31T00:30:00Z</dcterms:modified>
</cp:coreProperties>
</file>