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A2AB9" w14:textId="77777777" w:rsidR="000E079E" w:rsidRDefault="00CA1296">
      <w:r>
        <w:rPr>
          <w:noProof/>
        </w:rPr>
        <w:drawing>
          <wp:anchor distT="0" distB="0" distL="114300" distR="114300" simplePos="0" relativeHeight="251658240" behindDoc="1" locked="1" layoutInCell="1" allowOverlap="1" wp14:anchorId="66EAFB74" wp14:editId="536FF321">
            <wp:simplePos x="0" y="0"/>
            <wp:positionH relativeFrom="column">
              <wp:posOffset>0</wp:posOffset>
            </wp:positionH>
            <wp:positionV relativeFrom="page">
              <wp:posOffset>330200</wp:posOffset>
            </wp:positionV>
            <wp:extent cx="5951855" cy="1050290"/>
            <wp:effectExtent l="0" t="0" r="4445" b="3810"/>
            <wp:wrapNone/>
            <wp:docPr id="1103940506" name="Picture 1"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40506" name="Picture 1" descr="A screenshot of a website&#10;&#10;Description automatically generated"/>
                    <pic:cNvPicPr/>
                  </pic:nvPicPr>
                  <pic:blipFill rotWithShape="1">
                    <a:blip r:embed="rId7" cstate="print">
                      <a:extLst>
                        <a:ext uri="{28A0092B-C50C-407E-A947-70E740481C1C}">
                          <a14:useLocalDpi xmlns:a14="http://schemas.microsoft.com/office/drawing/2010/main" val="0"/>
                        </a:ext>
                      </a:extLst>
                    </a:blip>
                    <a:srcRect t="36917" b="24125"/>
                    <a:stretch/>
                  </pic:blipFill>
                  <pic:spPr bwMode="auto">
                    <a:xfrm>
                      <a:off x="0" y="0"/>
                      <a:ext cx="5951855" cy="1050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35BE92" w14:textId="77777777" w:rsidR="00CA1296" w:rsidRDefault="00CA1296"/>
    <w:p w14:paraId="04DCA5D5" w14:textId="77777777" w:rsidR="00CA1296" w:rsidRDefault="00CA1296"/>
    <w:p w14:paraId="05D94259" w14:textId="76C7AB99" w:rsidR="00E362C3" w:rsidRPr="00E362C3" w:rsidRDefault="00E362C3" w:rsidP="00E362C3">
      <w:pPr>
        <w:rPr>
          <w:rFonts w:ascii="Times New Roman" w:eastAsia="Times New Roman" w:hAnsi="Times New Roman" w:cs="Times New Roman"/>
          <w:kern w:val="0"/>
          <w14:ligatures w14:val="none"/>
        </w:rPr>
      </w:pPr>
      <w:r w:rsidRPr="009F75AE">
        <w:rPr>
          <w:rFonts w:ascii="Copperplate" w:eastAsia="Times New Roman" w:hAnsi="Copperplate" w:cs="Arial"/>
          <w:b/>
          <w:bCs/>
          <w:color w:val="000000"/>
          <w:kern w:val="0"/>
          <w:sz w:val="48"/>
          <w:szCs w:val="48"/>
          <w14:ligatures w14:val="none"/>
        </w:rPr>
        <w:t>OPEN THE CONVERSATION</w:t>
      </w:r>
      <w:r w:rsidRPr="00E362C3">
        <w:rPr>
          <w:rFonts w:ascii="Arial" w:eastAsia="Times New Roman" w:hAnsi="Arial" w:cs="Arial"/>
          <w:b/>
          <w:bCs/>
          <w:color w:val="000000"/>
          <w:kern w:val="0"/>
          <w:sz w:val="48"/>
          <w:szCs w:val="48"/>
          <w14:ligatures w14:val="none"/>
        </w:rPr>
        <w:br/>
      </w:r>
      <w:r w:rsidRPr="00E362C3">
        <w:rPr>
          <w:rFonts w:ascii="Roboto" w:eastAsia="Times New Roman" w:hAnsi="Roboto" w:cs="Times New Roman"/>
          <w:color w:val="000000"/>
          <w:kern w:val="0"/>
          <w:sz w:val="22"/>
          <w:szCs w:val="22"/>
          <w14:ligatures w14:val="none"/>
        </w:rPr>
        <w:t>Take some time to build relationships with the students:</w:t>
      </w:r>
    </w:p>
    <w:p w14:paraId="7AD30D8C" w14:textId="77777777" w:rsidR="00E362C3" w:rsidRPr="00E362C3" w:rsidRDefault="00E362C3" w:rsidP="00E362C3">
      <w:pPr>
        <w:numPr>
          <w:ilvl w:val="0"/>
          <w:numId w:val="18"/>
        </w:numPr>
        <w:spacing w:before="240"/>
        <w:textAlignment w:val="baseline"/>
        <w:rPr>
          <w:rFonts w:ascii="Arial" w:eastAsia="Times New Roman" w:hAnsi="Arial" w:cs="Arial"/>
          <w:color w:val="000000"/>
          <w:kern w:val="0"/>
          <w:sz w:val="22"/>
          <w:szCs w:val="22"/>
          <w14:ligatures w14:val="none"/>
        </w:rPr>
      </w:pPr>
      <w:r w:rsidRPr="00E362C3">
        <w:rPr>
          <w:rFonts w:ascii="Roboto" w:eastAsia="Times New Roman" w:hAnsi="Roboto" w:cs="Arial"/>
          <w:color w:val="000000"/>
          <w:kern w:val="0"/>
          <w:sz w:val="22"/>
          <w:szCs w:val="22"/>
          <w14:ligatures w14:val="none"/>
        </w:rPr>
        <w:t>Ask for each student’s high and low from the week.</w:t>
      </w:r>
    </w:p>
    <w:p w14:paraId="0DBB9D10" w14:textId="6D0DADC1" w:rsidR="00E362C3" w:rsidRPr="00E362C3" w:rsidRDefault="00E362C3" w:rsidP="00E362C3">
      <w:pPr>
        <w:numPr>
          <w:ilvl w:val="0"/>
          <w:numId w:val="18"/>
        </w:numPr>
        <w:textAlignment w:val="baseline"/>
        <w:rPr>
          <w:rFonts w:ascii="Arial" w:eastAsia="Times New Roman" w:hAnsi="Arial" w:cs="Arial"/>
          <w:color w:val="000000"/>
          <w:kern w:val="0"/>
          <w:sz w:val="22"/>
          <w:szCs w:val="22"/>
          <w14:ligatures w14:val="none"/>
        </w:rPr>
      </w:pPr>
      <w:r w:rsidRPr="00E362C3">
        <w:rPr>
          <w:rFonts w:ascii="Roboto" w:eastAsia="Times New Roman" w:hAnsi="Roboto" w:cs="Arial"/>
          <w:b/>
          <w:bCs/>
          <w:color w:val="000000"/>
          <w:kern w:val="0"/>
          <w:sz w:val="22"/>
          <w:szCs w:val="22"/>
          <w14:ligatures w14:val="none"/>
        </w:rPr>
        <w:t>Today’s RBQ:</w:t>
      </w:r>
      <w:r w:rsidRPr="00E362C3">
        <w:rPr>
          <w:rFonts w:ascii="Roboto" w:eastAsia="Times New Roman" w:hAnsi="Roboto" w:cs="Arial"/>
          <w:color w:val="000000"/>
          <w:kern w:val="0"/>
          <w:sz w:val="22"/>
          <w:szCs w:val="22"/>
          <w14:ligatures w14:val="none"/>
        </w:rPr>
        <w:t xml:space="preserve"> </w:t>
      </w:r>
      <w:r w:rsidR="00F228AF">
        <w:t xml:space="preserve">If you could have one fictional character’s special ability or power for a week, </w:t>
      </w:r>
      <w:r w:rsidR="00F228AF" w:rsidRPr="00F228AF">
        <w:rPr>
          <w:rStyle w:val="Strong"/>
          <w:b w:val="0"/>
          <w:bCs w:val="0"/>
        </w:rPr>
        <w:t>whose would you choose and what would you do with it?</w:t>
      </w:r>
    </w:p>
    <w:p w14:paraId="7185232F" w14:textId="77777777" w:rsidR="00E362C3" w:rsidRPr="00E362C3" w:rsidRDefault="00E362C3" w:rsidP="00E362C3">
      <w:pPr>
        <w:rPr>
          <w:rFonts w:ascii="Times New Roman" w:eastAsia="Times New Roman" w:hAnsi="Times New Roman" w:cs="Times New Roman"/>
          <w:kern w:val="0"/>
          <w14:ligatures w14:val="none"/>
        </w:rPr>
      </w:pPr>
    </w:p>
    <w:p w14:paraId="1BA3C101" w14:textId="77777777" w:rsidR="00E362C3" w:rsidRPr="00E362C3" w:rsidRDefault="00E362C3" w:rsidP="00E362C3">
      <w:pPr>
        <w:rPr>
          <w:rFonts w:ascii="Copperplate" w:eastAsia="Times New Roman" w:hAnsi="Copperplate" w:cs="Times New Roman"/>
          <w:kern w:val="0"/>
          <w14:ligatures w14:val="none"/>
        </w:rPr>
      </w:pPr>
      <w:r w:rsidRPr="00E362C3">
        <w:rPr>
          <w:rFonts w:ascii="Copperplate" w:eastAsia="Times New Roman" w:hAnsi="Copperplate" w:cs="Arial"/>
          <w:b/>
          <w:bCs/>
          <w:color w:val="000000"/>
          <w:kern w:val="0"/>
          <w:sz w:val="48"/>
          <w:szCs w:val="48"/>
          <w14:ligatures w14:val="none"/>
        </w:rPr>
        <w:t>INTRODUCTION</w:t>
      </w:r>
    </w:p>
    <w:p w14:paraId="6AD6C6EF" w14:textId="42ABDE92" w:rsidR="006E02D2" w:rsidRPr="00633701" w:rsidRDefault="00701235" w:rsidP="00E362C3">
      <w:pPr>
        <w:rPr>
          <w:rFonts w:ascii="Roboto" w:hAnsi="Roboto"/>
          <w:sz w:val="22"/>
          <w:szCs w:val="22"/>
        </w:rPr>
      </w:pPr>
      <w:r w:rsidRPr="00633701">
        <w:rPr>
          <w:rFonts w:ascii="Roboto" w:hAnsi="Roboto"/>
          <w:sz w:val="22"/>
          <w:szCs w:val="22"/>
        </w:rPr>
        <w:t xml:space="preserve">If </w:t>
      </w:r>
      <w:r w:rsidR="00CC530D" w:rsidRPr="00633701">
        <w:rPr>
          <w:rFonts w:ascii="Roboto" w:hAnsi="Roboto"/>
          <w:sz w:val="22"/>
          <w:szCs w:val="22"/>
        </w:rPr>
        <w:t xml:space="preserve">you’re a comic book fan or </w:t>
      </w:r>
      <w:r w:rsidRPr="00633701">
        <w:rPr>
          <w:rFonts w:ascii="Roboto" w:hAnsi="Roboto"/>
          <w:sz w:val="22"/>
          <w:szCs w:val="22"/>
        </w:rPr>
        <w:t xml:space="preserve">you’ve </w:t>
      </w:r>
      <w:r w:rsidR="00CC530D" w:rsidRPr="00633701">
        <w:rPr>
          <w:rFonts w:ascii="Roboto" w:hAnsi="Roboto"/>
          <w:sz w:val="22"/>
          <w:szCs w:val="22"/>
        </w:rPr>
        <w:t xml:space="preserve">ever </w:t>
      </w:r>
      <w:r w:rsidRPr="00633701">
        <w:rPr>
          <w:rFonts w:ascii="Roboto" w:hAnsi="Roboto"/>
          <w:sz w:val="22"/>
          <w:szCs w:val="22"/>
        </w:rPr>
        <w:t xml:space="preserve">seen the </w:t>
      </w:r>
      <w:r w:rsidRPr="00633701">
        <w:rPr>
          <w:rStyle w:val="Emphasis"/>
          <w:rFonts w:ascii="Roboto" w:hAnsi="Roboto"/>
          <w:sz w:val="22"/>
          <w:szCs w:val="22"/>
        </w:rPr>
        <w:t>Avengers</w:t>
      </w:r>
      <w:r w:rsidRPr="00633701">
        <w:rPr>
          <w:rFonts w:ascii="Roboto" w:hAnsi="Roboto"/>
          <w:sz w:val="22"/>
          <w:szCs w:val="22"/>
        </w:rPr>
        <w:t xml:space="preserve"> movies, you probably remember Thor and his famous hammer.</w:t>
      </w:r>
      <w:r w:rsidR="00CC530D" w:rsidRPr="00633701">
        <w:rPr>
          <w:rFonts w:ascii="Roboto" w:hAnsi="Roboto"/>
          <w:sz w:val="22"/>
          <w:szCs w:val="22"/>
        </w:rPr>
        <w:t xml:space="preserve"> </w:t>
      </w:r>
      <w:r w:rsidRPr="00633701">
        <w:rPr>
          <w:rFonts w:ascii="Roboto" w:hAnsi="Roboto"/>
          <w:sz w:val="22"/>
          <w:szCs w:val="22"/>
        </w:rPr>
        <w:t xml:space="preserve">Forged in the heart of a dying star, Thor’s hammer was no ordinary weapon. It allowed the one who possessed it to wield incredible power and because of this could only be lifted by someone who is “worthy.”  While the story of Thor makes for an exciting </w:t>
      </w:r>
      <w:r w:rsidR="00CC530D" w:rsidRPr="00633701">
        <w:rPr>
          <w:rFonts w:ascii="Roboto" w:hAnsi="Roboto"/>
          <w:sz w:val="22"/>
          <w:szCs w:val="22"/>
        </w:rPr>
        <w:t>superhero</w:t>
      </w:r>
      <w:r w:rsidRPr="00633701">
        <w:rPr>
          <w:rFonts w:ascii="Roboto" w:hAnsi="Roboto"/>
          <w:sz w:val="22"/>
          <w:szCs w:val="22"/>
        </w:rPr>
        <w:t xml:space="preserve"> movie, today we’re going to read about someone real</w:t>
      </w:r>
      <w:r w:rsidR="00D652F5">
        <w:rPr>
          <w:rFonts w:ascii="Roboto" w:hAnsi="Roboto"/>
          <w:sz w:val="22"/>
          <w:szCs w:val="22"/>
        </w:rPr>
        <w:t xml:space="preserve">, </w:t>
      </w:r>
      <w:r w:rsidRPr="00633701">
        <w:rPr>
          <w:rFonts w:ascii="Roboto" w:hAnsi="Roboto"/>
          <w:sz w:val="22"/>
          <w:szCs w:val="22"/>
        </w:rPr>
        <w:t xml:space="preserve">whose worthiness matters infinitely more. In Revelation 5, we see Jesus, the true Savior, as the </w:t>
      </w:r>
      <w:r w:rsidRPr="00633701">
        <w:rPr>
          <w:rStyle w:val="Strong"/>
          <w:rFonts w:ascii="Roboto" w:hAnsi="Roboto"/>
          <w:b w:val="0"/>
          <w:bCs w:val="0"/>
          <w:sz w:val="22"/>
          <w:szCs w:val="22"/>
        </w:rPr>
        <w:t>only One worthy</w:t>
      </w:r>
      <w:r w:rsidRPr="00633701">
        <w:rPr>
          <w:rFonts w:ascii="Roboto" w:hAnsi="Roboto"/>
          <w:sz w:val="22"/>
          <w:szCs w:val="22"/>
        </w:rPr>
        <w:t xml:space="preserve"> to accomplish God’s plan, rescue His people, and receive the worship of all creation. Today, we’ll discover what makes Jesus worthy and why His worthiness changes everything about how we see and live our lives.</w:t>
      </w:r>
    </w:p>
    <w:p w14:paraId="578B5279" w14:textId="77777777" w:rsidR="00701235" w:rsidRDefault="00701235" w:rsidP="00E362C3">
      <w:pPr>
        <w:rPr>
          <w:rFonts w:ascii="Roboto" w:eastAsia="Times New Roman" w:hAnsi="Roboto" w:cs="Times New Roman"/>
          <w:kern w:val="0"/>
          <w14:ligatures w14:val="none"/>
        </w:rPr>
      </w:pPr>
    </w:p>
    <w:p w14:paraId="0E58E6BF" w14:textId="0F21E734" w:rsidR="006E02D2" w:rsidRPr="00701235" w:rsidRDefault="004478A5" w:rsidP="00E362C3">
      <w:pPr>
        <w:rPr>
          <w:rFonts w:ascii="Roboto" w:eastAsia="Times New Roman" w:hAnsi="Roboto" w:cs="Times New Roman"/>
          <w:b/>
          <w:bCs/>
          <w:kern w:val="0"/>
          <w14:ligatures w14:val="none"/>
        </w:rPr>
      </w:pPr>
      <w:r w:rsidRPr="00701235">
        <w:rPr>
          <w:rFonts w:ascii="Roboto" w:eastAsia="Times New Roman" w:hAnsi="Roboto" w:cs="Times New Roman"/>
          <w:b/>
          <w:bCs/>
          <w:kern w:val="0"/>
          <w14:ligatures w14:val="none"/>
        </w:rPr>
        <w:t xml:space="preserve">Recap: </w:t>
      </w:r>
      <w:r w:rsidRPr="00701235">
        <w:rPr>
          <w:rFonts w:ascii="Roboto" w:eastAsia="Times New Roman" w:hAnsi="Roboto" w:cs="Times New Roman"/>
          <w:b/>
          <w:bCs/>
          <w:color w:val="000000"/>
          <w:kern w:val="0"/>
          <w:sz w:val="22"/>
          <w:szCs w:val="22"/>
          <w14:ligatures w14:val="none"/>
        </w:rPr>
        <w:t>What have you learned in our study of Revelation so far?</w:t>
      </w:r>
    </w:p>
    <w:p w14:paraId="37E22E77" w14:textId="77777777" w:rsidR="00E362C3" w:rsidRPr="00E362C3" w:rsidRDefault="00E362C3" w:rsidP="00E362C3">
      <w:pPr>
        <w:rPr>
          <w:rFonts w:ascii="Times New Roman" w:eastAsia="Times New Roman" w:hAnsi="Times New Roman" w:cs="Times New Roman"/>
          <w:kern w:val="0"/>
          <w14:ligatures w14:val="none"/>
        </w:rPr>
      </w:pPr>
    </w:p>
    <w:p w14:paraId="32CAA9A0" w14:textId="2EB87F98" w:rsidR="004478A5" w:rsidRPr="006B1DC4" w:rsidRDefault="00E362C3" w:rsidP="006B1DC4">
      <w:pPr>
        <w:rPr>
          <w:rFonts w:ascii="Roboto" w:eastAsia="Times New Roman" w:hAnsi="Roboto" w:cs="Times New Roman"/>
          <w:b/>
          <w:bCs/>
          <w:i/>
          <w:iCs/>
          <w:color w:val="000000"/>
          <w:kern w:val="0"/>
          <w:sz w:val="32"/>
          <w:szCs w:val="32"/>
          <w14:ligatures w14:val="none"/>
        </w:rPr>
      </w:pPr>
      <w:r w:rsidRPr="00E362C3">
        <w:rPr>
          <w:rFonts w:ascii="Roboto" w:eastAsia="Times New Roman" w:hAnsi="Roboto" w:cs="Times New Roman"/>
          <w:b/>
          <w:bCs/>
          <w:i/>
          <w:iCs/>
          <w:color w:val="000000"/>
          <w:kern w:val="0"/>
          <w:sz w:val="32"/>
          <w:szCs w:val="32"/>
          <w14:ligatures w14:val="none"/>
        </w:rPr>
        <w:t xml:space="preserve">READ </w:t>
      </w:r>
      <w:r w:rsidR="002467C1">
        <w:rPr>
          <w:rFonts w:ascii="Roboto" w:eastAsia="Times New Roman" w:hAnsi="Roboto" w:cs="Times New Roman"/>
          <w:b/>
          <w:bCs/>
          <w:i/>
          <w:iCs/>
          <w:color w:val="000000"/>
          <w:kern w:val="0"/>
          <w:sz w:val="32"/>
          <w:szCs w:val="32"/>
          <w14:ligatures w14:val="none"/>
        </w:rPr>
        <w:t>R</w:t>
      </w:r>
      <w:r w:rsidR="009F75AE">
        <w:rPr>
          <w:rFonts w:ascii="Roboto" w:eastAsia="Times New Roman" w:hAnsi="Roboto" w:cs="Times New Roman"/>
          <w:b/>
          <w:bCs/>
          <w:i/>
          <w:iCs/>
          <w:color w:val="000000"/>
          <w:kern w:val="0"/>
          <w:sz w:val="32"/>
          <w:szCs w:val="32"/>
          <w14:ligatures w14:val="none"/>
        </w:rPr>
        <w:t>EVELATION 5:1-14</w:t>
      </w:r>
    </w:p>
    <w:p w14:paraId="73B6B9B5" w14:textId="77777777" w:rsidR="004478A5" w:rsidRPr="00E362C3" w:rsidRDefault="004478A5" w:rsidP="00E362C3">
      <w:pPr>
        <w:rPr>
          <w:rFonts w:ascii="Times New Roman" w:eastAsia="Times New Roman" w:hAnsi="Times New Roman" w:cs="Times New Roman"/>
          <w:kern w:val="0"/>
          <w14:ligatures w14:val="none"/>
        </w:rPr>
      </w:pPr>
    </w:p>
    <w:p w14:paraId="1B48A4F2" w14:textId="7E2ECD99" w:rsidR="008C4C6D" w:rsidRPr="0097327F" w:rsidRDefault="004478A5" w:rsidP="004478A5">
      <w:pPr>
        <w:pStyle w:val="ListParagraph"/>
        <w:numPr>
          <w:ilvl w:val="0"/>
          <w:numId w:val="19"/>
        </w:numPr>
        <w:textAlignment w:val="baseline"/>
        <w:rPr>
          <w:rFonts w:ascii="Roboto" w:eastAsia="Times New Roman" w:hAnsi="Roboto" w:cs="Times New Roman"/>
          <w:b/>
          <w:bCs/>
          <w:kern w:val="0"/>
          <w:sz w:val="22"/>
          <w:szCs w:val="22"/>
          <w14:ligatures w14:val="none"/>
        </w:rPr>
      </w:pPr>
      <w:r w:rsidRPr="0097327F">
        <w:rPr>
          <w:rFonts w:ascii="Roboto" w:eastAsia="Times New Roman" w:hAnsi="Roboto" w:cs="Times New Roman"/>
          <w:b/>
          <w:bCs/>
          <w:color w:val="000000"/>
          <w:kern w:val="0"/>
          <w:sz w:val="22"/>
          <w:szCs w:val="22"/>
          <w14:ligatures w14:val="none"/>
        </w:rPr>
        <w:t xml:space="preserve">What does it mean to deem someone worthy of a certain role or task? </w:t>
      </w:r>
      <w:r w:rsidR="00876FE3" w:rsidRPr="0097327F">
        <w:rPr>
          <w:rFonts w:ascii="Roboto" w:eastAsia="Times New Roman" w:hAnsi="Roboto" w:cs="Times New Roman"/>
          <w:b/>
          <w:bCs/>
          <w:color w:val="000000"/>
          <w:kern w:val="0"/>
          <w:sz w:val="22"/>
          <w:szCs w:val="22"/>
          <w14:ligatures w14:val="none"/>
        </w:rPr>
        <w:t xml:space="preserve">What does it say about Jesus that He is the </w:t>
      </w:r>
      <w:r w:rsidR="00452628">
        <w:rPr>
          <w:rFonts w:ascii="Roboto" w:eastAsia="Times New Roman" w:hAnsi="Roboto" w:cs="Times New Roman"/>
          <w:b/>
          <w:bCs/>
          <w:color w:val="000000"/>
          <w:kern w:val="0"/>
          <w:sz w:val="22"/>
          <w:szCs w:val="22"/>
          <w14:ligatures w14:val="none"/>
        </w:rPr>
        <w:t>o</w:t>
      </w:r>
      <w:r w:rsidR="00876FE3" w:rsidRPr="0097327F">
        <w:rPr>
          <w:rFonts w:ascii="Roboto" w:eastAsia="Times New Roman" w:hAnsi="Roboto" w:cs="Times New Roman"/>
          <w:b/>
          <w:bCs/>
          <w:color w:val="000000"/>
          <w:kern w:val="0"/>
          <w:sz w:val="22"/>
          <w:szCs w:val="22"/>
          <w14:ligatures w14:val="none"/>
        </w:rPr>
        <w:t xml:space="preserve">nly one who was found worthy? </w:t>
      </w:r>
      <w:r w:rsidR="00F439A0" w:rsidRPr="0097327F">
        <w:rPr>
          <w:rFonts w:ascii="Roboto" w:eastAsia="Times New Roman" w:hAnsi="Roboto" w:cs="Times New Roman"/>
          <w:b/>
          <w:bCs/>
          <w:color w:val="000000"/>
          <w:kern w:val="0"/>
          <w:sz w:val="22"/>
          <w:szCs w:val="22"/>
          <w14:ligatures w14:val="none"/>
        </w:rPr>
        <w:t xml:space="preserve"> </w:t>
      </w:r>
    </w:p>
    <w:p w14:paraId="203DB78E" w14:textId="491D14D8" w:rsidR="00F439A0" w:rsidRPr="006C5AA8" w:rsidRDefault="00EC3B96" w:rsidP="006C5AA8">
      <w:pPr>
        <w:numPr>
          <w:ilvl w:val="0"/>
          <w:numId w:val="19"/>
        </w:numPr>
        <w:textAlignment w:val="baseline"/>
        <w:rPr>
          <w:rFonts w:ascii="Roboto" w:eastAsia="Times New Roman" w:hAnsi="Roboto" w:cs="Times New Roman"/>
          <w:b/>
          <w:bCs/>
          <w:kern w:val="0"/>
          <w:sz w:val="22"/>
          <w:szCs w:val="22"/>
          <w14:ligatures w14:val="none"/>
        </w:rPr>
      </w:pPr>
      <w:r w:rsidRPr="0097327F">
        <w:rPr>
          <w:rFonts w:ascii="Roboto" w:eastAsia="Times New Roman" w:hAnsi="Roboto" w:cs="Times New Roman"/>
          <w:b/>
          <w:bCs/>
          <w:kern w:val="0"/>
          <w:sz w:val="22"/>
          <w:szCs w:val="22"/>
          <w14:ligatures w14:val="none"/>
        </w:rPr>
        <w:t xml:space="preserve">Scholars generally interpret the scroll </w:t>
      </w:r>
      <w:r w:rsidR="00D51BDE" w:rsidRPr="0097327F">
        <w:rPr>
          <w:rFonts w:ascii="Roboto" w:eastAsia="Times New Roman" w:hAnsi="Roboto" w:cs="Times New Roman"/>
          <w:b/>
          <w:bCs/>
          <w:kern w:val="0"/>
          <w:sz w:val="22"/>
          <w:szCs w:val="22"/>
          <w14:ligatures w14:val="none"/>
        </w:rPr>
        <w:t>to</w:t>
      </w:r>
      <w:r w:rsidRPr="0097327F">
        <w:rPr>
          <w:rFonts w:ascii="Roboto" w:eastAsia="Times New Roman" w:hAnsi="Roboto" w:cs="Times New Roman"/>
          <w:b/>
          <w:bCs/>
          <w:kern w:val="0"/>
          <w:sz w:val="22"/>
          <w:szCs w:val="22"/>
          <w14:ligatures w14:val="none"/>
        </w:rPr>
        <w:t xml:space="preserve"> represent God’s perfect plan </w:t>
      </w:r>
      <w:r w:rsidR="00F439A0" w:rsidRPr="0097327F">
        <w:rPr>
          <w:rFonts w:ascii="Roboto" w:eastAsia="Times New Roman" w:hAnsi="Roboto" w:cs="Times New Roman"/>
          <w:b/>
          <w:bCs/>
          <w:kern w:val="0"/>
          <w:sz w:val="22"/>
          <w:szCs w:val="22"/>
          <w14:ligatures w14:val="none"/>
        </w:rPr>
        <w:t xml:space="preserve">for all creation. </w:t>
      </w:r>
      <w:r w:rsidR="00A93C79" w:rsidRPr="0097327F">
        <w:rPr>
          <w:rFonts w:ascii="Roboto" w:eastAsia="Times New Roman" w:hAnsi="Roboto" w:cs="Times New Roman"/>
          <w:b/>
          <w:bCs/>
          <w:kern w:val="0"/>
          <w:sz w:val="22"/>
          <w:szCs w:val="22"/>
          <w14:ligatures w14:val="none"/>
        </w:rPr>
        <w:t>John’s emotion</w:t>
      </w:r>
      <w:r w:rsidR="00A93C79">
        <w:rPr>
          <w:rFonts w:ascii="Roboto" w:eastAsia="Times New Roman" w:hAnsi="Roboto" w:cs="Times New Roman"/>
          <w:b/>
          <w:bCs/>
          <w:kern w:val="0"/>
          <w:sz w:val="22"/>
          <w:szCs w:val="22"/>
          <w14:ligatures w14:val="none"/>
        </w:rPr>
        <w:t>al response</w:t>
      </w:r>
      <w:r w:rsidR="00876FE3" w:rsidRPr="0097327F">
        <w:rPr>
          <w:rFonts w:ascii="Roboto" w:eastAsia="Times New Roman" w:hAnsi="Roboto" w:cs="Times New Roman"/>
          <w:b/>
          <w:bCs/>
          <w:kern w:val="0"/>
          <w:sz w:val="22"/>
          <w:szCs w:val="22"/>
          <w14:ligatures w14:val="none"/>
        </w:rPr>
        <w:t xml:space="preserve"> show</w:t>
      </w:r>
      <w:r w:rsidR="006816AB">
        <w:rPr>
          <w:rFonts w:ascii="Roboto" w:eastAsia="Times New Roman" w:hAnsi="Roboto" w:cs="Times New Roman"/>
          <w:b/>
          <w:bCs/>
          <w:kern w:val="0"/>
          <w:sz w:val="22"/>
          <w:szCs w:val="22"/>
          <w14:ligatures w14:val="none"/>
        </w:rPr>
        <w:t>s</w:t>
      </w:r>
      <w:r w:rsidR="00876FE3" w:rsidRPr="0097327F">
        <w:rPr>
          <w:rFonts w:ascii="Roboto" w:eastAsia="Times New Roman" w:hAnsi="Roboto" w:cs="Times New Roman"/>
          <w:b/>
          <w:bCs/>
          <w:kern w:val="0"/>
          <w:sz w:val="22"/>
          <w:szCs w:val="22"/>
          <w14:ligatures w14:val="none"/>
        </w:rPr>
        <w:t xml:space="preserve"> us how </w:t>
      </w:r>
      <w:r w:rsidR="006816AB">
        <w:rPr>
          <w:rFonts w:ascii="Roboto" w:eastAsia="Times New Roman" w:hAnsi="Roboto" w:cs="Times New Roman"/>
          <w:b/>
          <w:bCs/>
          <w:kern w:val="0"/>
          <w:sz w:val="22"/>
          <w:szCs w:val="22"/>
          <w14:ligatures w14:val="none"/>
        </w:rPr>
        <w:t>deeply</w:t>
      </w:r>
      <w:r w:rsidR="00876FE3" w:rsidRPr="0097327F">
        <w:rPr>
          <w:rFonts w:ascii="Roboto" w:eastAsia="Times New Roman" w:hAnsi="Roboto" w:cs="Times New Roman"/>
          <w:b/>
          <w:bCs/>
          <w:kern w:val="0"/>
          <w:sz w:val="22"/>
          <w:szCs w:val="22"/>
          <w14:ligatures w14:val="none"/>
        </w:rPr>
        <w:t xml:space="preserve"> </w:t>
      </w:r>
      <w:proofErr w:type="gramStart"/>
      <w:r w:rsidR="00876FE3" w:rsidRPr="0097327F">
        <w:rPr>
          <w:rFonts w:ascii="Roboto" w:eastAsia="Times New Roman" w:hAnsi="Roboto" w:cs="Times New Roman"/>
          <w:b/>
          <w:bCs/>
          <w:kern w:val="0"/>
          <w:sz w:val="22"/>
          <w:szCs w:val="22"/>
          <w14:ligatures w14:val="none"/>
        </w:rPr>
        <w:t>he</w:t>
      </w:r>
      <w:proofErr w:type="gramEnd"/>
      <w:r w:rsidR="00876FE3" w:rsidRPr="0097327F">
        <w:rPr>
          <w:rFonts w:ascii="Roboto" w:eastAsia="Times New Roman" w:hAnsi="Roboto" w:cs="Times New Roman"/>
          <w:b/>
          <w:bCs/>
          <w:kern w:val="0"/>
          <w:sz w:val="22"/>
          <w:szCs w:val="22"/>
          <w14:ligatures w14:val="none"/>
        </w:rPr>
        <w:t xml:space="preserve"> </w:t>
      </w:r>
      <w:r w:rsidR="00DF2A3C">
        <w:rPr>
          <w:rFonts w:ascii="Roboto" w:eastAsia="Times New Roman" w:hAnsi="Roboto" w:cs="Times New Roman"/>
          <w:b/>
          <w:bCs/>
          <w:kern w:val="0"/>
          <w:sz w:val="22"/>
          <w:szCs w:val="22"/>
          <w14:ligatures w14:val="none"/>
        </w:rPr>
        <w:t xml:space="preserve">desired </w:t>
      </w:r>
      <w:r w:rsidR="006816AB">
        <w:rPr>
          <w:rFonts w:ascii="Roboto" w:eastAsia="Times New Roman" w:hAnsi="Roboto" w:cs="Times New Roman"/>
          <w:b/>
          <w:bCs/>
          <w:kern w:val="0"/>
          <w:sz w:val="22"/>
          <w:szCs w:val="22"/>
          <w14:ligatures w14:val="none"/>
        </w:rPr>
        <w:t>God’s plans</w:t>
      </w:r>
      <w:r w:rsidR="00DF2A3C">
        <w:rPr>
          <w:rFonts w:ascii="Roboto" w:eastAsia="Times New Roman" w:hAnsi="Roboto" w:cs="Times New Roman"/>
          <w:b/>
          <w:bCs/>
          <w:kern w:val="0"/>
          <w:sz w:val="22"/>
          <w:szCs w:val="22"/>
          <w14:ligatures w14:val="none"/>
        </w:rPr>
        <w:t xml:space="preserve"> to unfold</w:t>
      </w:r>
      <w:r w:rsidR="00491CE9">
        <w:rPr>
          <w:rFonts w:ascii="Roboto" w:eastAsia="Times New Roman" w:hAnsi="Roboto" w:cs="Times New Roman"/>
          <w:b/>
          <w:bCs/>
          <w:kern w:val="0"/>
          <w:sz w:val="22"/>
          <w:szCs w:val="22"/>
          <w14:ligatures w14:val="none"/>
        </w:rPr>
        <w:t>.</w:t>
      </w:r>
      <w:r w:rsidR="00D51BDE" w:rsidRPr="0097327F">
        <w:rPr>
          <w:rFonts w:ascii="Roboto" w:eastAsia="Times New Roman" w:hAnsi="Roboto" w:cs="Times New Roman"/>
          <w:b/>
          <w:bCs/>
          <w:kern w:val="0"/>
          <w:sz w:val="22"/>
          <w:szCs w:val="22"/>
          <w14:ligatures w14:val="none"/>
        </w:rPr>
        <w:t xml:space="preserve"> </w:t>
      </w:r>
      <w:r w:rsidR="00876FE3" w:rsidRPr="0097327F">
        <w:rPr>
          <w:rFonts w:ascii="Roboto" w:eastAsia="Times New Roman" w:hAnsi="Roboto" w:cs="Times New Roman"/>
          <w:b/>
          <w:bCs/>
          <w:kern w:val="0"/>
          <w:sz w:val="22"/>
          <w:szCs w:val="22"/>
          <w14:ligatures w14:val="none"/>
        </w:rPr>
        <w:t>Where</w:t>
      </w:r>
      <w:r w:rsidR="00F439A0" w:rsidRPr="0097327F">
        <w:rPr>
          <w:rFonts w:ascii="Roboto" w:eastAsia="Times New Roman" w:hAnsi="Roboto" w:cs="Times New Roman"/>
          <w:b/>
          <w:bCs/>
          <w:kern w:val="0"/>
          <w:sz w:val="22"/>
          <w:szCs w:val="22"/>
          <w14:ligatures w14:val="none"/>
        </w:rPr>
        <w:t xml:space="preserve"> would you rate</w:t>
      </w:r>
      <w:r w:rsidRPr="0097327F">
        <w:rPr>
          <w:rFonts w:ascii="Roboto" w:eastAsia="Times New Roman" w:hAnsi="Roboto" w:cs="Times New Roman"/>
          <w:b/>
          <w:bCs/>
          <w:kern w:val="0"/>
          <w:sz w:val="22"/>
          <w:szCs w:val="22"/>
          <w14:ligatures w14:val="none"/>
        </w:rPr>
        <w:t xml:space="preserve"> you</w:t>
      </w:r>
      <w:r w:rsidR="00876FE3" w:rsidRPr="0097327F">
        <w:rPr>
          <w:rFonts w:ascii="Roboto" w:eastAsia="Times New Roman" w:hAnsi="Roboto" w:cs="Times New Roman"/>
          <w:b/>
          <w:bCs/>
          <w:kern w:val="0"/>
          <w:sz w:val="22"/>
          <w:szCs w:val="22"/>
          <w14:ligatures w14:val="none"/>
        </w:rPr>
        <w:t xml:space="preserve">r current level of desire for God’s plans and Kingdom to be done in your life? </w:t>
      </w:r>
      <w:r w:rsidR="00EA0B57">
        <w:rPr>
          <w:rFonts w:ascii="Roboto" w:eastAsia="Times New Roman" w:hAnsi="Roboto" w:cs="Times New Roman"/>
          <w:b/>
          <w:bCs/>
          <w:kern w:val="0"/>
          <w:sz w:val="22"/>
          <w:szCs w:val="22"/>
          <w14:ligatures w14:val="none"/>
        </w:rPr>
        <w:t xml:space="preserve">Is it something you seek daily? Why or why not? </w:t>
      </w:r>
      <w:r w:rsidR="00EA0B57" w:rsidRPr="009E5882">
        <w:rPr>
          <w:rFonts w:ascii="Roboto" w:eastAsia="Times New Roman" w:hAnsi="Roboto" w:cs="Times New Roman"/>
          <w:b/>
          <w:bCs/>
          <w:kern w:val="0"/>
          <w:sz w:val="22"/>
          <w:szCs w:val="22"/>
          <w14:ligatures w14:val="none"/>
        </w:rPr>
        <w:t xml:space="preserve">  </w:t>
      </w:r>
    </w:p>
    <w:p w14:paraId="3E34405B" w14:textId="13A97599" w:rsidR="005B07F3" w:rsidRPr="006C5AA8" w:rsidRDefault="00F34626" w:rsidP="006C5AA8">
      <w:pPr>
        <w:numPr>
          <w:ilvl w:val="0"/>
          <w:numId w:val="19"/>
        </w:numPr>
        <w:textAlignment w:val="baseline"/>
        <w:rPr>
          <w:rFonts w:ascii="Roboto" w:eastAsia="Times New Roman" w:hAnsi="Roboto" w:cs="Times New Roman"/>
          <w:b/>
          <w:bCs/>
          <w:kern w:val="0"/>
          <w:sz w:val="22"/>
          <w:szCs w:val="22"/>
          <w14:ligatures w14:val="none"/>
        </w:rPr>
      </w:pPr>
      <w:r w:rsidRPr="00BA48D9">
        <w:rPr>
          <w:b/>
          <w:bCs/>
        </w:rPr>
        <w:t>The passage calls Jesus both the “Lion of the tribe of Judah” and the “Lamb who was slain.”</w:t>
      </w:r>
      <w:r w:rsidRPr="00BA48D9">
        <w:rPr>
          <w:rFonts w:ascii="Roboto" w:eastAsia="Times New Roman" w:hAnsi="Roboto" w:cs="Times New Roman"/>
          <w:b/>
          <w:bCs/>
          <w:kern w:val="0"/>
          <w:sz w:val="22"/>
          <w:szCs w:val="22"/>
          <w14:ligatures w14:val="none"/>
        </w:rPr>
        <w:t xml:space="preserve"> W</w:t>
      </w:r>
      <w:r w:rsidR="00924833" w:rsidRPr="00BA48D9">
        <w:rPr>
          <w:rFonts w:ascii="Roboto" w:eastAsia="Times New Roman" w:hAnsi="Roboto" w:cs="Times New Roman"/>
          <w:b/>
          <w:bCs/>
          <w:kern w:val="0"/>
          <w:sz w:val="22"/>
          <w:szCs w:val="22"/>
          <w14:ligatures w14:val="none"/>
        </w:rPr>
        <w:t>hat do the</w:t>
      </w:r>
      <w:r w:rsidRPr="00BA48D9">
        <w:rPr>
          <w:rFonts w:ascii="Roboto" w:eastAsia="Times New Roman" w:hAnsi="Roboto" w:cs="Times New Roman"/>
          <w:b/>
          <w:bCs/>
          <w:kern w:val="0"/>
          <w:sz w:val="22"/>
          <w:szCs w:val="22"/>
          <w14:ligatures w14:val="none"/>
        </w:rPr>
        <w:t>se descriptions</w:t>
      </w:r>
      <w:r w:rsidR="00924833" w:rsidRPr="00BA48D9">
        <w:rPr>
          <w:rFonts w:ascii="Roboto" w:eastAsia="Times New Roman" w:hAnsi="Roboto" w:cs="Times New Roman"/>
          <w:b/>
          <w:bCs/>
          <w:kern w:val="0"/>
          <w:sz w:val="22"/>
          <w:szCs w:val="22"/>
          <w14:ligatures w14:val="none"/>
        </w:rPr>
        <w:t xml:space="preserve"> </w:t>
      </w:r>
      <w:r w:rsidR="008C4C6D" w:rsidRPr="00BA48D9">
        <w:rPr>
          <w:rFonts w:ascii="Roboto" w:eastAsia="Times New Roman" w:hAnsi="Roboto" w:cs="Times New Roman"/>
          <w:b/>
          <w:bCs/>
          <w:kern w:val="0"/>
          <w:sz w:val="22"/>
          <w:szCs w:val="22"/>
          <w14:ligatures w14:val="none"/>
        </w:rPr>
        <w:t>remind us about</w:t>
      </w:r>
      <w:r w:rsidR="00F439A0" w:rsidRPr="00BA48D9">
        <w:rPr>
          <w:rFonts w:ascii="Roboto" w:eastAsia="Times New Roman" w:hAnsi="Roboto" w:cs="Times New Roman"/>
          <w:b/>
          <w:bCs/>
          <w:kern w:val="0"/>
          <w:sz w:val="22"/>
          <w:szCs w:val="22"/>
          <w14:ligatures w14:val="none"/>
        </w:rPr>
        <w:t xml:space="preserve"> </w:t>
      </w:r>
      <w:r w:rsidR="008C4C6D" w:rsidRPr="00BA48D9">
        <w:rPr>
          <w:rFonts w:ascii="Roboto" w:eastAsia="Times New Roman" w:hAnsi="Roboto" w:cs="Times New Roman"/>
          <w:b/>
          <w:bCs/>
          <w:kern w:val="0"/>
          <w:sz w:val="22"/>
          <w:szCs w:val="22"/>
          <w14:ligatures w14:val="none"/>
        </w:rPr>
        <w:t>His identify</w:t>
      </w:r>
      <w:r w:rsidR="00142E79">
        <w:rPr>
          <w:rFonts w:ascii="Roboto" w:eastAsia="Times New Roman" w:hAnsi="Roboto" w:cs="Times New Roman"/>
          <w:b/>
          <w:bCs/>
          <w:kern w:val="0"/>
          <w:sz w:val="22"/>
          <w:szCs w:val="22"/>
          <w14:ligatures w14:val="none"/>
        </w:rPr>
        <w:t>? W</w:t>
      </w:r>
      <w:r w:rsidR="008C4C6D" w:rsidRPr="00BA48D9">
        <w:rPr>
          <w:rFonts w:ascii="Roboto" w:eastAsia="Times New Roman" w:hAnsi="Roboto" w:cs="Times New Roman"/>
          <w:b/>
          <w:bCs/>
          <w:kern w:val="0"/>
          <w:sz w:val="22"/>
          <w:szCs w:val="22"/>
          <w14:ligatures w14:val="none"/>
        </w:rPr>
        <w:t>hy is it important we recall these truths often?</w:t>
      </w:r>
    </w:p>
    <w:p w14:paraId="3246E339" w14:textId="77777777" w:rsidR="004F19BC" w:rsidRDefault="004F19BC" w:rsidP="006E23D8">
      <w:pPr>
        <w:pStyle w:val="ListParagraph"/>
        <w:numPr>
          <w:ilvl w:val="0"/>
          <w:numId w:val="19"/>
        </w:numPr>
        <w:textAlignment w:val="baseline"/>
        <w:rPr>
          <w:rFonts w:ascii="Roboto" w:eastAsia="Times New Roman" w:hAnsi="Roboto" w:cs="Times New Roman"/>
          <w:b/>
          <w:bCs/>
          <w:kern w:val="0"/>
          <w:sz w:val="22"/>
          <w:szCs w:val="22"/>
          <w14:ligatures w14:val="none"/>
        </w:rPr>
      </w:pPr>
      <w:r w:rsidRPr="00CB562D">
        <w:rPr>
          <w:rFonts w:ascii="Roboto" w:eastAsia="Times New Roman" w:hAnsi="Roboto" w:cs="Times New Roman"/>
          <w:b/>
          <w:bCs/>
          <w:kern w:val="0"/>
          <w:sz w:val="22"/>
          <w:szCs w:val="22"/>
          <w14:ligatures w14:val="none"/>
        </w:rPr>
        <w:t xml:space="preserve">How does </w:t>
      </w:r>
      <w:r>
        <w:rPr>
          <w:rFonts w:ascii="Roboto" w:eastAsia="Times New Roman" w:hAnsi="Roboto" w:cs="Times New Roman"/>
          <w:b/>
          <w:bCs/>
          <w:kern w:val="0"/>
          <w:sz w:val="22"/>
          <w:szCs w:val="22"/>
          <w14:ligatures w14:val="none"/>
        </w:rPr>
        <w:t>the picture presented in verse 8</w:t>
      </w:r>
      <w:r w:rsidRPr="00CB562D">
        <w:rPr>
          <w:rFonts w:ascii="Roboto" w:eastAsia="Times New Roman" w:hAnsi="Roboto" w:cs="Times New Roman"/>
          <w:b/>
          <w:bCs/>
          <w:kern w:val="0"/>
          <w:sz w:val="22"/>
          <w:szCs w:val="22"/>
          <w14:ligatures w14:val="none"/>
        </w:rPr>
        <w:t xml:space="preserve"> shape the way you think about the value of prayer? </w:t>
      </w:r>
    </w:p>
    <w:p w14:paraId="40D23128" w14:textId="39B00F47" w:rsidR="00971E25" w:rsidRPr="006E23D8" w:rsidRDefault="00086398" w:rsidP="006E23D8">
      <w:pPr>
        <w:pStyle w:val="ListParagraph"/>
        <w:numPr>
          <w:ilvl w:val="0"/>
          <w:numId w:val="19"/>
        </w:numPr>
        <w:textAlignment w:val="baseline"/>
        <w:rPr>
          <w:rFonts w:ascii="Roboto" w:eastAsia="Times New Roman" w:hAnsi="Roboto" w:cs="Times New Roman"/>
          <w:b/>
          <w:bCs/>
          <w:kern w:val="0"/>
          <w:sz w:val="22"/>
          <w:szCs w:val="22"/>
          <w14:ligatures w14:val="none"/>
        </w:rPr>
      </w:pPr>
      <w:r w:rsidRPr="006C5AA8">
        <w:rPr>
          <w:rFonts w:ascii="Roboto" w:eastAsia="Times New Roman" w:hAnsi="Roboto" w:cs="Times New Roman"/>
          <w:b/>
          <w:bCs/>
          <w:kern w:val="0"/>
          <w:sz w:val="22"/>
          <w:szCs w:val="22"/>
          <w14:ligatures w14:val="none"/>
        </w:rPr>
        <w:t xml:space="preserve">How did those surrounding him respond to Jesus when he took the throne? </w:t>
      </w:r>
      <w:r w:rsidR="006C5AA8" w:rsidRPr="006C5AA8">
        <w:rPr>
          <w:b/>
          <w:bCs/>
        </w:rPr>
        <w:t>If you really believed that Jesus is worthy of your whole life, what might change about the way you think, live, or make decisions this week</w:t>
      </w:r>
      <w:r w:rsidR="006E23D8">
        <w:rPr>
          <w:b/>
          <w:bCs/>
        </w:rPr>
        <w:t xml:space="preserve">? </w:t>
      </w:r>
    </w:p>
    <w:p w14:paraId="05A86A04" w14:textId="089D1109" w:rsidR="008C4C6D" w:rsidRPr="00541C4A" w:rsidRDefault="00E362C3" w:rsidP="00E362C3">
      <w:pPr>
        <w:rPr>
          <w:rFonts w:ascii="Roboto" w:eastAsia="Times New Roman" w:hAnsi="Roboto" w:cs="Times New Roman"/>
          <w:kern w:val="0"/>
          <w:sz w:val="22"/>
          <w:szCs w:val="22"/>
          <w14:ligatures w14:val="none"/>
        </w:rPr>
      </w:pPr>
      <w:r w:rsidRPr="00B06BD2">
        <w:rPr>
          <w:rFonts w:ascii="Roboto" w:eastAsia="Times New Roman" w:hAnsi="Roboto" w:cs="Times New Roman"/>
          <w:color w:val="000000"/>
          <w:kern w:val="0"/>
          <w:sz w:val="22"/>
          <w:szCs w:val="22"/>
          <w14:ligatures w14:val="none"/>
        </w:rPr>
        <w:t> </w:t>
      </w:r>
    </w:p>
    <w:p w14:paraId="315A1381" w14:textId="52864F98" w:rsidR="00E362C3" w:rsidRPr="00C64351" w:rsidRDefault="00E362C3" w:rsidP="00E362C3">
      <w:pPr>
        <w:rPr>
          <w:rFonts w:ascii="Copperplate" w:eastAsia="Times New Roman" w:hAnsi="Copperplate" w:cs="Times New Roman"/>
          <w:kern w:val="0"/>
          <w14:ligatures w14:val="none"/>
        </w:rPr>
      </w:pPr>
      <w:r w:rsidRPr="00C64351">
        <w:rPr>
          <w:rFonts w:ascii="Copperplate" w:eastAsia="Times New Roman" w:hAnsi="Copperplate" w:cs="Arial"/>
          <w:b/>
          <w:bCs/>
          <w:color w:val="000000"/>
          <w:kern w:val="0"/>
          <w:sz w:val="48"/>
          <w:szCs w:val="48"/>
          <w14:ligatures w14:val="none"/>
        </w:rPr>
        <w:t>WRAP UP</w:t>
      </w:r>
    </w:p>
    <w:p w14:paraId="67AB09DD" w14:textId="5D0916FC" w:rsidR="00E362C3" w:rsidRPr="0017090C" w:rsidRDefault="00E362C3" w:rsidP="00E362C3">
      <w:pPr>
        <w:rPr>
          <w:rFonts w:ascii="Roboto" w:eastAsia="Times New Roman" w:hAnsi="Roboto" w:cs="Times New Roman"/>
          <w:kern w:val="0"/>
          <w:sz w:val="22"/>
          <w:szCs w:val="22"/>
          <w14:ligatures w14:val="none"/>
        </w:rPr>
      </w:pPr>
      <w:r w:rsidRPr="0017090C">
        <w:rPr>
          <w:rFonts w:ascii="Roboto" w:eastAsia="Times New Roman" w:hAnsi="Roboto" w:cs="Times New Roman"/>
          <w:b/>
          <w:bCs/>
          <w:color w:val="000000"/>
          <w:kern w:val="0"/>
          <w:sz w:val="22"/>
          <w:szCs w:val="22"/>
          <w14:ligatures w14:val="none"/>
        </w:rPr>
        <w:t>Put today's lesson into action:</w:t>
      </w:r>
      <w:r w:rsidRPr="0017090C">
        <w:rPr>
          <w:rFonts w:ascii="Roboto" w:eastAsia="Times New Roman" w:hAnsi="Roboto" w:cs="Times New Roman"/>
          <w:color w:val="000000"/>
          <w:kern w:val="0"/>
          <w:sz w:val="22"/>
          <w:szCs w:val="22"/>
          <w14:ligatures w14:val="none"/>
        </w:rPr>
        <w:t xml:space="preserve"> </w:t>
      </w:r>
      <w:r w:rsidR="0017090C" w:rsidRPr="0017090C">
        <w:rPr>
          <w:rFonts w:ascii="Roboto" w:eastAsia="Times New Roman" w:hAnsi="Roboto" w:cs="Times New Roman"/>
          <w:kern w:val="0"/>
          <w:sz w:val="22"/>
          <w:szCs w:val="22"/>
          <w14:ligatures w14:val="none"/>
        </w:rPr>
        <w:t>How do you need to respond to Jesus this week as a sign of His value in your life?</w:t>
      </w:r>
    </w:p>
    <w:p w14:paraId="27A6407F" w14:textId="77777777" w:rsidR="00E362C3" w:rsidRPr="00C64351" w:rsidRDefault="00E362C3" w:rsidP="00E362C3">
      <w:pPr>
        <w:rPr>
          <w:rFonts w:ascii="Roboto" w:eastAsia="Times New Roman" w:hAnsi="Roboto" w:cs="Times New Roman"/>
          <w:kern w:val="0"/>
          <w14:ligatures w14:val="none"/>
        </w:rPr>
      </w:pPr>
    </w:p>
    <w:p w14:paraId="3005207A" w14:textId="23F546E3" w:rsidR="00E362C3" w:rsidRPr="00C64351" w:rsidRDefault="00E362C3" w:rsidP="00E362C3">
      <w:pPr>
        <w:rPr>
          <w:rFonts w:ascii="Roboto" w:eastAsia="Times New Roman" w:hAnsi="Roboto" w:cs="Times New Roman"/>
          <w:kern w:val="0"/>
          <w14:ligatures w14:val="none"/>
        </w:rPr>
      </w:pPr>
      <w:r w:rsidRPr="00C64351">
        <w:rPr>
          <w:rFonts w:ascii="Roboto" w:eastAsia="Times New Roman" w:hAnsi="Roboto" w:cs="Times New Roman"/>
          <w:i/>
          <w:iCs/>
          <w:color w:val="000000"/>
          <w:kern w:val="0"/>
          <w:sz w:val="22"/>
          <w:szCs w:val="22"/>
          <w14:ligatures w14:val="none"/>
        </w:rPr>
        <w:t xml:space="preserve">Ask for any prayer </w:t>
      </w:r>
      <w:proofErr w:type="gramStart"/>
      <w:r w:rsidRPr="00C64351">
        <w:rPr>
          <w:rFonts w:ascii="Roboto" w:eastAsia="Times New Roman" w:hAnsi="Roboto" w:cs="Times New Roman"/>
          <w:i/>
          <w:iCs/>
          <w:color w:val="000000"/>
          <w:kern w:val="0"/>
          <w:sz w:val="22"/>
          <w:szCs w:val="22"/>
          <w14:ligatures w14:val="none"/>
        </w:rPr>
        <w:t>requests, and</w:t>
      </w:r>
      <w:proofErr w:type="gramEnd"/>
      <w:r w:rsidRPr="00C64351">
        <w:rPr>
          <w:rFonts w:ascii="Roboto" w:eastAsia="Times New Roman" w:hAnsi="Roboto" w:cs="Times New Roman"/>
          <w:i/>
          <w:iCs/>
          <w:color w:val="000000"/>
          <w:kern w:val="0"/>
          <w:sz w:val="22"/>
          <w:szCs w:val="22"/>
          <w14:ligatures w14:val="none"/>
        </w:rPr>
        <w:t xml:space="preserve"> pray for one another.</w:t>
      </w:r>
      <w:r w:rsidR="003A372E" w:rsidRPr="003A372E">
        <w:t xml:space="preserve"> </w:t>
      </w:r>
    </w:p>
    <w:p w14:paraId="7FBA5AA4" w14:textId="6D903A21" w:rsidR="00BF0598" w:rsidRDefault="00E362C3" w:rsidP="00942AF2">
      <w:pPr>
        <w:pStyle w:val="Pa12"/>
        <w:rPr>
          <w:rStyle w:val="A11"/>
          <w:rFonts w:ascii="Roboto" w:hAnsi="Roboto"/>
        </w:rPr>
      </w:pPr>
      <w:r w:rsidRPr="00C64351">
        <w:rPr>
          <w:rFonts w:ascii="Copperplate" w:eastAsia="Times New Roman" w:hAnsi="Copperplate" w:cs="Arial"/>
          <w:b/>
          <w:bCs/>
          <w:color w:val="000000"/>
          <w:sz w:val="48"/>
          <w:szCs w:val="48"/>
          <w14:ligatures w14:val="none"/>
        </w:rPr>
        <w:lastRenderedPageBreak/>
        <w:t>EXTENDED CUT</w:t>
      </w:r>
      <w:r w:rsidR="004B05EC">
        <w:rPr>
          <w:rFonts w:ascii="Copperplate" w:eastAsia="Times New Roman" w:hAnsi="Copperplate" w:cs="Arial"/>
          <w:b/>
          <w:bCs/>
          <w:color w:val="000000"/>
          <w:sz w:val="48"/>
          <w:szCs w:val="48"/>
          <w14:ligatures w14:val="none"/>
        </w:rPr>
        <w:br/>
      </w:r>
      <w:r w:rsidR="001B2A95">
        <w:rPr>
          <w:rStyle w:val="A11"/>
          <w:rFonts w:ascii="Roboto" w:hAnsi="Roboto"/>
          <w:b/>
          <w:bCs/>
        </w:rPr>
        <w:t xml:space="preserve">Leader Note &amp; </w:t>
      </w:r>
      <w:r w:rsidR="00942AF2" w:rsidRPr="00942AF2">
        <w:rPr>
          <w:rStyle w:val="A11"/>
          <w:rFonts w:ascii="Roboto" w:hAnsi="Roboto"/>
          <w:b/>
          <w:bCs/>
        </w:rPr>
        <w:t>Context</w:t>
      </w:r>
      <w:r w:rsidR="00942AF2" w:rsidRPr="00942AF2">
        <w:rPr>
          <w:rStyle w:val="A11"/>
          <w:rFonts w:ascii="Roboto" w:hAnsi="Roboto"/>
        </w:rPr>
        <w:t>: The Book of Revelation is rich with imagery that is often hard for the uninitiated reader to interact</w:t>
      </w:r>
      <w:r w:rsidR="00942AF2">
        <w:rPr>
          <w:rStyle w:val="A11"/>
          <w:rFonts w:ascii="Roboto" w:hAnsi="Roboto"/>
        </w:rPr>
        <w:t xml:space="preserve"> with</w:t>
      </w:r>
      <w:r w:rsidR="00942AF2" w:rsidRPr="00942AF2">
        <w:rPr>
          <w:rStyle w:val="A11"/>
          <w:rFonts w:ascii="Roboto" w:hAnsi="Roboto"/>
        </w:rPr>
        <w:t xml:space="preserve">. However, most of these difficult texts are about one basic concept—for Revelation 5, it is </w:t>
      </w:r>
      <w:r w:rsidR="00942AF2" w:rsidRPr="00942AF2">
        <w:rPr>
          <w:rStyle w:val="A11"/>
          <w:rFonts w:ascii="Roboto" w:hAnsi="Roboto"/>
          <w:i/>
          <w:iCs/>
        </w:rPr>
        <w:t>worship</w:t>
      </w:r>
      <w:r w:rsidR="00942AF2" w:rsidRPr="00942AF2">
        <w:rPr>
          <w:rStyle w:val="A11"/>
          <w:rFonts w:ascii="Roboto" w:hAnsi="Roboto"/>
        </w:rPr>
        <w:t>. Everyone worships something—that’s how we were designed. But in our sinfulness, we often choose to worship things like</w:t>
      </w:r>
      <w:r w:rsidR="00942AF2">
        <w:rPr>
          <w:rStyle w:val="A11"/>
          <w:rFonts w:ascii="Roboto" w:hAnsi="Roboto"/>
        </w:rPr>
        <w:t xml:space="preserve"> achievement</w:t>
      </w:r>
      <w:r w:rsidR="00942AF2" w:rsidRPr="00942AF2">
        <w:rPr>
          <w:rStyle w:val="A11"/>
          <w:rFonts w:ascii="Roboto" w:hAnsi="Roboto"/>
        </w:rPr>
        <w:t xml:space="preserve">, </w:t>
      </w:r>
      <w:r w:rsidR="00942AF2">
        <w:rPr>
          <w:rStyle w:val="A11"/>
          <w:rFonts w:ascii="Roboto" w:hAnsi="Roboto"/>
        </w:rPr>
        <w:t>money</w:t>
      </w:r>
      <w:r w:rsidR="00942AF2" w:rsidRPr="00942AF2">
        <w:rPr>
          <w:rStyle w:val="A11"/>
          <w:rFonts w:ascii="Roboto" w:hAnsi="Roboto"/>
        </w:rPr>
        <w:t xml:space="preserve">, </w:t>
      </w:r>
      <w:r w:rsidR="00942AF2">
        <w:rPr>
          <w:rStyle w:val="A11"/>
          <w:rFonts w:ascii="Roboto" w:hAnsi="Roboto"/>
        </w:rPr>
        <w:t xml:space="preserve">other people, </w:t>
      </w:r>
      <w:r w:rsidR="00942AF2" w:rsidRPr="00942AF2">
        <w:rPr>
          <w:rStyle w:val="A11"/>
          <w:rFonts w:ascii="Roboto" w:hAnsi="Roboto"/>
        </w:rPr>
        <w:t xml:space="preserve">or even </w:t>
      </w:r>
      <w:r w:rsidR="00942AF2">
        <w:rPr>
          <w:rStyle w:val="A11"/>
          <w:rFonts w:ascii="Roboto" w:hAnsi="Roboto"/>
        </w:rPr>
        <w:t>our favorite sports</w:t>
      </w:r>
      <w:r w:rsidR="00942AF2" w:rsidRPr="00942AF2">
        <w:rPr>
          <w:rStyle w:val="A11"/>
          <w:rFonts w:ascii="Roboto" w:hAnsi="Roboto"/>
        </w:rPr>
        <w:t xml:space="preserve"> team.</w:t>
      </w:r>
      <w:r w:rsidR="008E28CA">
        <w:rPr>
          <w:rStyle w:val="A11"/>
          <w:rFonts w:ascii="Roboto" w:hAnsi="Roboto"/>
        </w:rPr>
        <w:t xml:space="preserve"> </w:t>
      </w:r>
    </w:p>
    <w:p w14:paraId="408A818D" w14:textId="77777777" w:rsidR="00BF0598" w:rsidRDefault="00BF0598" w:rsidP="00942AF2">
      <w:pPr>
        <w:pStyle w:val="Pa12"/>
        <w:rPr>
          <w:rStyle w:val="A11"/>
          <w:rFonts w:ascii="Roboto" w:hAnsi="Roboto"/>
        </w:rPr>
      </w:pPr>
    </w:p>
    <w:p w14:paraId="5AF70380" w14:textId="090FDC7E" w:rsidR="00942AF2" w:rsidRPr="00ED54A9" w:rsidRDefault="008E28CA" w:rsidP="00942AF2">
      <w:pPr>
        <w:pStyle w:val="Pa12"/>
        <w:rPr>
          <w:rStyle w:val="A11"/>
          <w:rFonts w:ascii="Roboto" w:hAnsi="Roboto"/>
        </w:rPr>
      </w:pPr>
      <w:r w:rsidRPr="00ED54A9">
        <w:rPr>
          <w:rStyle w:val="A11"/>
          <w:rFonts w:ascii="Roboto" w:hAnsi="Roboto"/>
        </w:rPr>
        <w:t xml:space="preserve">In today’s passage we’ll continue John’s vision in the heavenly throne room. The throne room of God is the ultimate expression of worship. Here John sees a sealed scroll with writing on both sides. </w:t>
      </w:r>
      <w:r w:rsidR="00942AF2" w:rsidRPr="00ED54A9">
        <w:rPr>
          <w:rFonts w:ascii="Roboto" w:eastAsia="Times New Roman" w:hAnsi="Roboto" w:cs="Times New Roman"/>
          <w:sz w:val="22"/>
          <w:szCs w:val="22"/>
          <w14:ligatures w14:val="none"/>
        </w:rPr>
        <w:t xml:space="preserve">Such a doubly inscribed scroll would likely resemble a Roman will or contract deed, with the contents written in detail inside and </w:t>
      </w:r>
      <w:proofErr w:type="gramStart"/>
      <w:r w:rsidR="00942AF2" w:rsidRPr="00ED54A9">
        <w:rPr>
          <w:rFonts w:ascii="Roboto" w:eastAsia="Times New Roman" w:hAnsi="Roboto" w:cs="Times New Roman"/>
          <w:sz w:val="22"/>
          <w:szCs w:val="22"/>
          <w14:ligatures w14:val="none"/>
        </w:rPr>
        <w:t>summarized briefly</w:t>
      </w:r>
      <w:proofErr w:type="gramEnd"/>
      <w:r w:rsidR="00942AF2" w:rsidRPr="00ED54A9">
        <w:rPr>
          <w:rFonts w:ascii="Roboto" w:eastAsia="Times New Roman" w:hAnsi="Roboto" w:cs="Times New Roman"/>
          <w:sz w:val="22"/>
          <w:szCs w:val="22"/>
          <w14:ligatures w14:val="none"/>
        </w:rPr>
        <w:t xml:space="preserve"> outside, then sealed </w:t>
      </w:r>
      <w:r w:rsidR="00942AF2" w:rsidRPr="00ED54A9">
        <w:rPr>
          <w:rStyle w:val="A11"/>
          <w:rFonts w:ascii="Roboto" w:hAnsi="Roboto"/>
        </w:rPr>
        <w:t>securely until it was the right time to open it publicly. Ancient legal documents usually had about six witnesses</w:t>
      </w:r>
      <w:r w:rsidR="00942AF2" w:rsidRPr="00ED54A9">
        <w:rPr>
          <w:rStyle w:val="A11"/>
          <w:rFonts w:ascii="Roboto" w:hAnsi="Roboto"/>
          <w:i/>
          <w:iCs/>
        </w:rPr>
        <w:t>.</w:t>
      </w:r>
      <w:r w:rsidR="00942AF2" w:rsidRPr="00ED54A9">
        <w:rPr>
          <w:rStyle w:val="A11"/>
          <w:rFonts w:ascii="Roboto" w:hAnsi="Roboto"/>
        </w:rPr>
        <w:t xml:space="preserve"> This scroll had seven, which is the number of perfection (of fullness and completeness) in the Bible.</w:t>
      </w:r>
      <w:r w:rsidR="00ED54A9" w:rsidRPr="00ED54A9">
        <w:rPr>
          <w:rStyle w:val="A11"/>
          <w:rFonts w:ascii="Roboto" w:hAnsi="Roboto"/>
        </w:rPr>
        <w:t xml:space="preserve"> Scholars generally interpret the scroll to represent God’s perfect plan for creation.</w:t>
      </w:r>
      <w:r w:rsidR="00C60482">
        <w:rPr>
          <w:rStyle w:val="A12"/>
          <w:rFonts w:ascii="Roboto" w:hAnsi="Roboto"/>
          <w:sz w:val="22"/>
          <w:szCs w:val="22"/>
        </w:rPr>
        <w:t xml:space="preserve"> </w:t>
      </w:r>
      <w:r w:rsidR="00ED54A9" w:rsidRPr="00ED54A9">
        <w:rPr>
          <w:rStyle w:val="A11"/>
          <w:rFonts w:ascii="Roboto" w:hAnsi="Roboto"/>
        </w:rPr>
        <w:t xml:space="preserve">Dr. Warren </w:t>
      </w:r>
      <w:proofErr w:type="spellStart"/>
      <w:r w:rsidR="00ED54A9" w:rsidRPr="00ED54A9">
        <w:rPr>
          <w:rStyle w:val="A11"/>
          <w:rFonts w:ascii="Roboto" w:hAnsi="Roboto"/>
        </w:rPr>
        <w:t>Wiersbe</w:t>
      </w:r>
      <w:proofErr w:type="spellEnd"/>
      <w:r w:rsidR="00ED54A9" w:rsidRPr="00ED54A9">
        <w:rPr>
          <w:rStyle w:val="A11"/>
          <w:rFonts w:ascii="Roboto" w:hAnsi="Roboto"/>
        </w:rPr>
        <w:t xml:space="preserve"> understands the scroll to represent the “title deed” belonging to Christ because of His redemptive work on the cross. Only an appointed heir can open a title deed, and the heir in this case is Christ Jesus.</w:t>
      </w:r>
    </w:p>
    <w:p w14:paraId="51FFE973" w14:textId="77777777" w:rsidR="00942AF2" w:rsidRPr="00ED54A9" w:rsidRDefault="00942AF2" w:rsidP="00942AF2">
      <w:pPr>
        <w:rPr>
          <w:rFonts w:ascii="Roboto" w:hAnsi="Roboto"/>
          <w:sz w:val="22"/>
          <w:szCs w:val="22"/>
        </w:rPr>
      </w:pPr>
    </w:p>
    <w:p w14:paraId="7F0C7324" w14:textId="230F4730" w:rsidR="004B05EC" w:rsidRPr="00942AF2" w:rsidRDefault="00942AF2" w:rsidP="00942AF2">
      <w:pPr>
        <w:pStyle w:val="Pa12"/>
        <w:rPr>
          <w:rStyle w:val="A11"/>
          <w:rFonts w:ascii="Roboto" w:hAnsi="Roboto"/>
        </w:rPr>
      </w:pPr>
      <w:r w:rsidRPr="00942AF2">
        <w:rPr>
          <w:rStyle w:val="A11"/>
          <w:rFonts w:ascii="Roboto" w:hAnsi="Roboto"/>
        </w:rPr>
        <w:t xml:space="preserve">The scene of Revelation 5 can be overwhelming, but </w:t>
      </w:r>
      <w:r>
        <w:rPr>
          <w:rStyle w:val="A11"/>
          <w:rFonts w:ascii="Roboto" w:hAnsi="Roboto"/>
        </w:rPr>
        <w:t xml:space="preserve">in today’s lesson you can help students understand that </w:t>
      </w:r>
      <w:r w:rsidRPr="00942AF2">
        <w:rPr>
          <w:rStyle w:val="A11"/>
          <w:rFonts w:ascii="Roboto" w:hAnsi="Roboto"/>
        </w:rPr>
        <w:t xml:space="preserve">we don’t need to absorb or understand every detail. The most important thing for us to take away here is that Christ is all-powerful, all-knowing, victorious, and He is worthy. </w:t>
      </w:r>
      <w:r w:rsidR="00000EA7" w:rsidRPr="00942AF2">
        <w:rPr>
          <w:rFonts w:ascii="Roboto" w:eastAsia="Times New Roman" w:hAnsi="Roboto" w:cs="Times New Roman"/>
          <w:sz w:val="22"/>
          <w:szCs w:val="22"/>
          <w14:ligatures w14:val="none"/>
        </w:rPr>
        <w:t xml:space="preserve"> </w:t>
      </w:r>
    </w:p>
    <w:p w14:paraId="09B7906E" w14:textId="77777777" w:rsidR="00000EA7" w:rsidRDefault="00000EA7" w:rsidP="004B05EC">
      <w:pPr>
        <w:rPr>
          <w:rFonts w:ascii="Copperplate" w:eastAsia="Times New Roman" w:hAnsi="Copperplate" w:cs="Arial"/>
          <w:b/>
          <w:bCs/>
          <w:color w:val="000000"/>
          <w:kern w:val="0"/>
          <w:sz w:val="48"/>
          <w:szCs w:val="48"/>
          <w14:ligatures w14:val="none"/>
        </w:rPr>
      </w:pPr>
    </w:p>
    <w:p w14:paraId="2918EDAC" w14:textId="0649AC9F" w:rsidR="00A17F9F" w:rsidRPr="00CA1B74" w:rsidRDefault="006C5AA8" w:rsidP="00050435">
      <w:pPr>
        <w:pStyle w:val="ListParagraph"/>
        <w:numPr>
          <w:ilvl w:val="0"/>
          <w:numId w:val="20"/>
        </w:numPr>
        <w:rPr>
          <w:rFonts w:ascii="Copperplate" w:eastAsia="Times New Roman" w:hAnsi="Copperplate" w:cs="Times New Roman"/>
          <w:kern w:val="0"/>
          <w14:ligatures w14:val="none"/>
        </w:rPr>
      </w:pPr>
      <w:r w:rsidRPr="004B05EC">
        <w:rPr>
          <w:rFonts w:ascii="Roboto" w:eastAsia="Times New Roman" w:hAnsi="Roboto" w:cs="Times New Roman"/>
          <w:b/>
          <w:bCs/>
          <w:color w:val="000000"/>
          <w:kern w:val="0"/>
          <w:sz w:val="22"/>
          <w:szCs w:val="22"/>
          <w14:ligatures w14:val="none"/>
        </w:rPr>
        <w:t xml:space="preserve">What does it mean to deem someone worthy of a certain role or task? What does it say about Jesus that He is the </w:t>
      </w:r>
      <w:r w:rsidR="00452628" w:rsidRPr="004B05EC">
        <w:rPr>
          <w:rFonts w:ascii="Roboto" w:eastAsia="Times New Roman" w:hAnsi="Roboto" w:cs="Times New Roman"/>
          <w:b/>
          <w:bCs/>
          <w:color w:val="000000"/>
          <w:kern w:val="0"/>
          <w:sz w:val="22"/>
          <w:szCs w:val="22"/>
          <w14:ligatures w14:val="none"/>
        </w:rPr>
        <w:t>o</w:t>
      </w:r>
      <w:r w:rsidRPr="004B05EC">
        <w:rPr>
          <w:rFonts w:ascii="Roboto" w:eastAsia="Times New Roman" w:hAnsi="Roboto" w:cs="Times New Roman"/>
          <w:b/>
          <w:bCs/>
          <w:color w:val="000000"/>
          <w:kern w:val="0"/>
          <w:sz w:val="22"/>
          <w:szCs w:val="22"/>
          <w14:ligatures w14:val="none"/>
        </w:rPr>
        <w:t>nly one who was found worthy</w:t>
      </w:r>
      <w:r w:rsidR="00A17F9F">
        <w:rPr>
          <w:rFonts w:ascii="Roboto" w:eastAsia="Times New Roman" w:hAnsi="Roboto" w:cs="Times New Roman"/>
          <w:b/>
          <w:bCs/>
          <w:color w:val="000000"/>
          <w:kern w:val="0"/>
          <w:sz w:val="22"/>
          <w:szCs w:val="22"/>
          <w14:ligatures w14:val="none"/>
        </w:rPr>
        <w:t>?</w:t>
      </w:r>
      <w:r w:rsidR="00267E2E">
        <w:rPr>
          <w:rFonts w:ascii="Roboto" w:eastAsia="Times New Roman" w:hAnsi="Roboto" w:cs="Times New Roman"/>
          <w:b/>
          <w:bCs/>
          <w:color w:val="000000"/>
          <w:kern w:val="0"/>
          <w:sz w:val="22"/>
          <w:szCs w:val="22"/>
          <w14:ligatures w14:val="none"/>
        </w:rPr>
        <w:t xml:space="preserve"> </w:t>
      </w:r>
      <w:r w:rsidR="00050435" w:rsidRPr="008C787C">
        <w:rPr>
          <w:rFonts w:ascii="Roboto" w:hAnsi="Roboto"/>
          <w:sz w:val="22"/>
          <w:szCs w:val="22"/>
        </w:rPr>
        <w:t xml:space="preserve">A helpful way to think about </w:t>
      </w:r>
      <w:r w:rsidR="00050435" w:rsidRPr="008C787C">
        <w:rPr>
          <w:rStyle w:val="Strong"/>
          <w:rFonts w:ascii="Roboto" w:hAnsi="Roboto"/>
          <w:b w:val="0"/>
          <w:bCs w:val="0"/>
          <w:sz w:val="22"/>
          <w:szCs w:val="22"/>
        </w:rPr>
        <w:t>worthiness</w:t>
      </w:r>
      <w:r w:rsidR="00050435" w:rsidRPr="008C787C">
        <w:rPr>
          <w:rFonts w:ascii="Roboto" w:hAnsi="Roboto"/>
          <w:sz w:val="22"/>
          <w:szCs w:val="22"/>
        </w:rPr>
        <w:t xml:space="preserve"> is that it means someone has the character, ability, authority, or qualifications needed for a particular role. </w:t>
      </w:r>
      <w:r w:rsidR="00A17F9F" w:rsidRPr="008C787C">
        <w:rPr>
          <w:rFonts w:ascii="Roboto" w:hAnsi="Roboto"/>
          <w:sz w:val="22"/>
          <w:szCs w:val="22"/>
        </w:rPr>
        <w:t xml:space="preserve">For example, when you try out for a team, you typically </w:t>
      </w:r>
      <w:proofErr w:type="gramStart"/>
      <w:r w:rsidR="00A17F9F" w:rsidRPr="008C787C">
        <w:rPr>
          <w:rFonts w:ascii="Roboto" w:hAnsi="Roboto"/>
          <w:sz w:val="22"/>
          <w:szCs w:val="22"/>
        </w:rPr>
        <w:t>have to</w:t>
      </w:r>
      <w:proofErr w:type="gramEnd"/>
      <w:r w:rsidR="00A17F9F" w:rsidRPr="008C787C">
        <w:rPr>
          <w:rFonts w:ascii="Roboto" w:hAnsi="Roboto"/>
          <w:sz w:val="22"/>
          <w:szCs w:val="22"/>
        </w:rPr>
        <w:t xml:space="preserve"> demonstrate your ability to a team of coaches or judges. They determine whether you are </w:t>
      </w:r>
      <w:r w:rsidR="00A17F9F" w:rsidRPr="008C787C">
        <w:rPr>
          <w:rFonts w:ascii="Roboto" w:hAnsi="Roboto"/>
          <w:i/>
          <w:iCs/>
          <w:sz w:val="22"/>
          <w:szCs w:val="22"/>
        </w:rPr>
        <w:t>worthy</w:t>
      </w:r>
      <w:r w:rsidR="00A17F9F" w:rsidRPr="008C787C">
        <w:rPr>
          <w:rFonts w:ascii="Roboto" w:hAnsi="Roboto"/>
          <w:sz w:val="22"/>
          <w:szCs w:val="22"/>
        </w:rPr>
        <w:t xml:space="preserve"> of making the team based on whether you have what it takes. </w:t>
      </w:r>
      <w:r w:rsidR="00050435" w:rsidRPr="008C787C">
        <w:rPr>
          <w:rFonts w:ascii="Roboto" w:hAnsi="Roboto"/>
          <w:sz w:val="22"/>
          <w:szCs w:val="22"/>
        </w:rPr>
        <w:t>In Revelation 5, the question is</w:t>
      </w:r>
      <w:r w:rsidR="00CA1B74" w:rsidRPr="008C787C">
        <w:rPr>
          <w:rFonts w:ascii="Roboto" w:hAnsi="Roboto"/>
          <w:sz w:val="22"/>
          <w:szCs w:val="22"/>
        </w:rPr>
        <w:t>n’</w:t>
      </w:r>
      <w:r w:rsidR="00050435" w:rsidRPr="008C787C">
        <w:rPr>
          <w:rFonts w:ascii="Roboto" w:hAnsi="Roboto"/>
          <w:sz w:val="22"/>
          <w:szCs w:val="22"/>
        </w:rPr>
        <w:t xml:space="preserve">t simply, “Who is strong enough?” but “Who is worthy to carry out God’s purposes?” </w:t>
      </w:r>
      <w:r w:rsidR="00CA1B74" w:rsidRPr="008C787C">
        <w:rPr>
          <w:rFonts w:ascii="Roboto" w:hAnsi="Roboto"/>
          <w:sz w:val="22"/>
          <w:szCs w:val="22"/>
        </w:rPr>
        <w:t xml:space="preserve">Who has the right character, authority, and qualifications? </w:t>
      </w:r>
      <w:r w:rsidR="00AD30F7" w:rsidRPr="008C787C">
        <w:rPr>
          <w:rFonts w:ascii="Roboto" w:hAnsi="Roboto"/>
          <w:sz w:val="22"/>
          <w:szCs w:val="22"/>
        </w:rPr>
        <w:t xml:space="preserve">At first, it appears that no one – in either heaven or earth meets the </w:t>
      </w:r>
      <w:r w:rsidR="00CA1B74" w:rsidRPr="008C787C">
        <w:rPr>
          <w:rFonts w:ascii="Roboto" w:hAnsi="Roboto"/>
          <w:sz w:val="22"/>
          <w:szCs w:val="22"/>
        </w:rPr>
        <w:t>standard for</w:t>
      </w:r>
      <w:r w:rsidR="00AD30F7" w:rsidRPr="008C787C">
        <w:rPr>
          <w:rFonts w:ascii="Roboto" w:hAnsi="Roboto"/>
          <w:sz w:val="22"/>
          <w:szCs w:val="22"/>
        </w:rPr>
        <w:t xml:space="preserve"> this </w:t>
      </w:r>
      <w:r w:rsidR="00CA1B74" w:rsidRPr="008C787C">
        <w:rPr>
          <w:rFonts w:ascii="Roboto" w:hAnsi="Roboto"/>
          <w:sz w:val="22"/>
          <w:szCs w:val="22"/>
        </w:rPr>
        <w:t>holy</w:t>
      </w:r>
      <w:r w:rsidR="00AD30F7" w:rsidRPr="008C787C">
        <w:rPr>
          <w:rFonts w:ascii="Roboto" w:hAnsi="Roboto"/>
          <w:sz w:val="22"/>
          <w:szCs w:val="22"/>
        </w:rPr>
        <w:t xml:space="preserve"> task. And it causes a moment of deep grief that God’s </w:t>
      </w:r>
      <w:r w:rsidR="00652F37">
        <w:rPr>
          <w:rFonts w:ascii="Roboto" w:hAnsi="Roboto"/>
          <w:sz w:val="22"/>
          <w:szCs w:val="22"/>
        </w:rPr>
        <w:t>perfect plans for the</w:t>
      </w:r>
      <w:r w:rsidR="00CA1B74" w:rsidRPr="008C787C">
        <w:rPr>
          <w:rFonts w:ascii="Roboto" w:hAnsi="Roboto"/>
          <w:sz w:val="22"/>
          <w:szCs w:val="22"/>
        </w:rPr>
        <w:t xml:space="preserve"> world </w:t>
      </w:r>
      <w:r w:rsidR="00AD30F7" w:rsidRPr="008C787C">
        <w:rPr>
          <w:rFonts w:ascii="Roboto" w:hAnsi="Roboto"/>
          <w:sz w:val="22"/>
          <w:szCs w:val="22"/>
        </w:rPr>
        <w:t>may be lost. But then</w:t>
      </w:r>
      <w:r w:rsidR="00050435" w:rsidRPr="008C787C">
        <w:rPr>
          <w:rFonts w:ascii="Roboto" w:hAnsi="Roboto"/>
          <w:sz w:val="22"/>
          <w:szCs w:val="22"/>
        </w:rPr>
        <w:t xml:space="preserve"> Jesus appears</w:t>
      </w:r>
      <w:r w:rsidR="00CA1B74" w:rsidRPr="008C787C">
        <w:rPr>
          <w:rFonts w:ascii="Roboto" w:hAnsi="Roboto"/>
          <w:sz w:val="22"/>
          <w:szCs w:val="22"/>
        </w:rPr>
        <w:t xml:space="preserve"> and everything shifts, because he is worthy!</w:t>
      </w:r>
      <w:r w:rsidR="00050435" w:rsidRPr="008C787C">
        <w:rPr>
          <w:rFonts w:ascii="Roboto" w:hAnsi="Roboto"/>
          <w:sz w:val="22"/>
          <w:szCs w:val="22"/>
        </w:rPr>
        <w:t xml:space="preserve"> Jesus </w:t>
      </w:r>
      <w:r w:rsidR="00050435" w:rsidRPr="008C787C">
        <w:rPr>
          <w:rFonts w:ascii="Roboto" w:hAnsi="Roboto"/>
          <w:i/>
          <w:iCs/>
          <w:sz w:val="22"/>
          <w:szCs w:val="22"/>
        </w:rPr>
        <w:t>alone</w:t>
      </w:r>
      <w:r w:rsidR="00050435" w:rsidRPr="008C787C">
        <w:rPr>
          <w:rFonts w:ascii="Roboto" w:hAnsi="Roboto"/>
          <w:sz w:val="22"/>
          <w:szCs w:val="22"/>
        </w:rPr>
        <w:t xml:space="preserve"> is worthy because </w:t>
      </w:r>
      <w:r w:rsidR="00267E2E" w:rsidRPr="008C787C">
        <w:rPr>
          <w:rFonts w:ascii="Roboto" w:hAnsi="Roboto"/>
          <w:sz w:val="22"/>
          <w:szCs w:val="22"/>
        </w:rPr>
        <w:t xml:space="preserve">of who He is and what He has done. </w:t>
      </w:r>
      <w:r w:rsidR="00050435" w:rsidRPr="008C787C">
        <w:rPr>
          <w:rFonts w:ascii="Roboto" w:hAnsi="Roboto"/>
          <w:sz w:val="22"/>
          <w:szCs w:val="22"/>
        </w:rPr>
        <w:t xml:space="preserve">He is the perfect Son of God who conquered sin and death and gave His life to redeem people for God. </w:t>
      </w:r>
      <w:r w:rsidR="00A17F9F" w:rsidRPr="008C787C">
        <w:rPr>
          <w:rFonts w:ascii="Roboto" w:hAnsi="Roboto"/>
          <w:sz w:val="22"/>
          <w:szCs w:val="22"/>
        </w:rPr>
        <w:t>And that’s why the entire scene ultimately turns into worship. Jesus alone deserves the honor, authority, and praise of all creation</w:t>
      </w:r>
      <w:r w:rsidR="00CA1B74" w:rsidRPr="008C787C">
        <w:rPr>
          <w:rFonts w:ascii="Roboto" w:hAnsi="Roboto"/>
          <w:sz w:val="22"/>
          <w:szCs w:val="22"/>
        </w:rPr>
        <w:t xml:space="preserve"> – including us! </w:t>
      </w:r>
    </w:p>
    <w:p w14:paraId="182FEEAE" w14:textId="77777777" w:rsidR="00277C06" w:rsidRPr="00277C06" w:rsidRDefault="00277C06" w:rsidP="00277C06">
      <w:pPr>
        <w:pStyle w:val="ListParagraph"/>
        <w:textAlignment w:val="baseline"/>
        <w:rPr>
          <w:rFonts w:ascii="Roboto" w:eastAsia="Times New Roman" w:hAnsi="Roboto" w:cs="Times New Roman"/>
          <w:b/>
          <w:bCs/>
          <w:kern w:val="0"/>
          <w:sz w:val="22"/>
          <w:szCs w:val="22"/>
          <w14:ligatures w14:val="none"/>
        </w:rPr>
      </w:pPr>
    </w:p>
    <w:p w14:paraId="66EF7B1A" w14:textId="5CBC875F" w:rsidR="00660995" w:rsidRPr="00644F55" w:rsidRDefault="006C5AA8" w:rsidP="00644F55">
      <w:pPr>
        <w:numPr>
          <w:ilvl w:val="0"/>
          <w:numId w:val="20"/>
        </w:numPr>
        <w:textAlignment w:val="baseline"/>
        <w:rPr>
          <w:rStyle w:val="A11"/>
          <w:rFonts w:ascii="Roboto" w:eastAsia="Times New Roman" w:hAnsi="Roboto" w:cs="Times New Roman"/>
          <w:b/>
          <w:bCs/>
          <w:color w:val="auto"/>
          <w:kern w:val="0"/>
          <w14:ligatures w14:val="none"/>
        </w:rPr>
      </w:pPr>
      <w:r w:rsidRPr="009E5882">
        <w:rPr>
          <w:rFonts w:ascii="Roboto" w:eastAsia="Times New Roman" w:hAnsi="Roboto" w:cs="Times New Roman"/>
          <w:b/>
          <w:bCs/>
          <w:kern w:val="0"/>
          <w:sz w:val="22"/>
          <w:szCs w:val="22"/>
          <w14:ligatures w14:val="none"/>
        </w:rPr>
        <w:t xml:space="preserve">Scholars generally interpret the scroll to represent God’s perfect plan for all creation. John’s emotional response shows us how deeply </w:t>
      </w:r>
      <w:proofErr w:type="gramStart"/>
      <w:r w:rsidRPr="009E5882">
        <w:rPr>
          <w:rFonts w:ascii="Roboto" w:eastAsia="Times New Roman" w:hAnsi="Roboto" w:cs="Times New Roman"/>
          <w:b/>
          <w:bCs/>
          <w:kern w:val="0"/>
          <w:sz w:val="22"/>
          <w:szCs w:val="22"/>
          <w14:ligatures w14:val="none"/>
        </w:rPr>
        <w:t>he</w:t>
      </w:r>
      <w:proofErr w:type="gramEnd"/>
      <w:r w:rsidRPr="009E5882">
        <w:rPr>
          <w:rFonts w:ascii="Roboto" w:eastAsia="Times New Roman" w:hAnsi="Roboto" w:cs="Times New Roman"/>
          <w:b/>
          <w:bCs/>
          <w:kern w:val="0"/>
          <w:sz w:val="22"/>
          <w:szCs w:val="22"/>
          <w14:ligatures w14:val="none"/>
        </w:rPr>
        <w:t xml:space="preserve"> desired God’s plans to unfold</w:t>
      </w:r>
      <w:r w:rsidR="00B078FE">
        <w:rPr>
          <w:rFonts w:ascii="Roboto" w:eastAsia="Times New Roman" w:hAnsi="Roboto" w:cs="Times New Roman"/>
          <w:b/>
          <w:bCs/>
          <w:kern w:val="0"/>
          <w:sz w:val="22"/>
          <w:szCs w:val="22"/>
          <w14:ligatures w14:val="none"/>
        </w:rPr>
        <w:t xml:space="preserve"> in the world</w:t>
      </w:r>
      <w:r w:rsidRPr="009E5882">
        <w:rPr>
          <w:rFonts w:ascii="Roboto" w:eastAsia="Times New Roman" w:hAnsi="Roboto" w:cs="Times New Roman"/>
          <w:b/>
          <w:bCs/>
          <w:kern w:val="0"/>
          <w:sz w:val="22"/>
          <w:szCs w:val="22"/>
          <w14:ligatures w14:val="none"/>
        </w:rPr>
        <w:t xml:space="preserve">. Where would you rate your current level of desire for God’s plans and Kingdom to be done in your life? </w:t>
      </w:r>
      <w:r w:rsidR="00EA0B57">
        <w:rPr>
          <w:rFonts w:ascii="Roboto" w:eastAsia="Times New Roman" w:hAnsi="Roboto" w:cs="Times New Roman"/>
          <w:b/>
          <w:bCs/>
          <w:kern w:val="0"/>
          <w:sz w:val="22"/>
          <w:szCs w:val="22"/>
          <w14:ligatures w14:val="none"/>
        </w:rPr>
        <w:t>Is it something you seek daily? Why or why not?</w:t>
      </w:r>
      <w:r w:rsidR="00956900">
        <w:rPr>
          <w:rFonts w:ascii="Roboto" w:eastAsia="Times New Roman" w:hAnsi="Roboto" w:cs="Times New Roman"/>
          <w:b/>
          <w:bCs/>
          <w:kern w:val="0"/>
          <w:sz w:val="22"/>
          <w:szCs w:val="22"/>
          <w14:ligatures w14:val="none"/>
        </w:rPr>
        <w:t xml:space="preserve"> </w:t>
      </w:r>
      <w:r w:rsidR="00000EA7" w:rsidRPr="00644F55">
        <w:rPr>
          <w:rStyle w:val="A11"/>
          <w:rFonts w:ascii="Roboto" w:hAnsi="Roboto"/>
        </w:rPr>
        <w:t xml:space="preserve">If the scroll held God’s perfect plan for creation, the world’s destiny, and God’s plan for redemption couldn’t be fully realized until it had been opened. It’s no wonder John wept! </w:t>
      </w:r>
      <w:r w:rsidR="009E5882" w:rsidRPr="00644F55">
        <w:rPr>
          <w:rStyle w:val="A11"/>
          <w:rFonts w:ascii="Roboto" w:hAnsi="Roboto"/>
        </w:rPr>
        <w:t>He deeply desired</w:t>
      </w:r>
      <w:r w:rsidR="008D5ED5" w:rsidRPr="00644F55">
        <w:rPr>
          <w:rStyle w:val="A11"/>
          <w:rFonts w:ascii="Roboto" w:hAnsi="Roboto"/>
        </w:rPr>
        <w:t xml:space="preserve"> and knew how desperately the world needed</w:t>
      </w:r>
      <w:r w:rsidR="009E5882" w:rsidRPr="00644F55">
        <w:rPr>
          <w:rStyle w:val="A11"/>
          <w:rFonts w:ascii="Roboto" w:hAnsi="Roboto"/>
        </w:rPr>
        <w:t xml:space="preserve"> God’s plans</w:t>
      </w:r>
      <w:r w:rsidR="008D5ED5" w:rsidRPr="00644F55">
        <w:rPr>
          <w:rStyle w:val="A11"/>
          <w:rFonts w:ascii="Roboto" w:hAnsi="Roboto"/>
        </w:rPr>
        <w:t xml:space="preserve"> to</w:t>
      </w:r>
      <w:r w:rsidR="009E5882" w:rsidRPr="00644F55">
        <w:rPr>
          <w:rStyle w:val="A11"/>
          <w:rFonts w:ascii="Roboto" w:hAnsi="Roboto"/>
        </w:rPr>
        <w:t xml:space="preserve"> unfold. As followers of Jesus, we should </w:t>
      </w:r>
      <w:r w:rsidR="00D87DBC">
        <w:rPr>
          <w:rStyle w:val="A11"/>
          <w:rFonts w:ascii="Roboto" w:hAnsi="Roboto"/>
        </w:rPr>
        <w:t>have the same growing desire</w:t>
      </w:r>
      <w:r w:rsidR="009E5882" w:rsidRPr="00644F55">
        <w:rPr>
          <w:rStyle w:val="A11"/>
          <w:rFonts w:ascii="Roboto" w:hAnsi="Roboto"/>
        </w:rPr>
        <w:t xml:space="preserve">. </w:t>
      </w:r>
      <w:r w:rsidR="00C520C1" w:rsidRPr="00644F55">
        <w:rPr>
          <w:rStyle w:val="A11"/>
          <w:rFonts w:ascii="Roboto" w:hAnsi="Roboto"/>
        </w:rPr>
        <w:t>Philippians 3:20 reminds us, “our citizenship is in heaven.”</w:t>
      </w:r>
      <w:r w:rsidR="00D87DBC">
        <w:rPr>
          <w:rStyle w:val="A11"/>
          <w:rFonts w:ascii="Roboto" w:hAnsi="Roboto"/>
        </w:rPr>
        <w:t xml:space="preserve"> T</w:t>
      </w:r>
      <w:r w:rsidR="00C520C1" w:rsidRPr="00644F55">
        <w:rPr>
          <w:rStyle w:val="A11"/>
          <w:rFonts w:ascii="Roboto" w:hAnsi="Roboto"/>
        </w:rPr>
        <w:t>herefore, we live with a different perspective</w:t>
      </w:r>
      <w:r w:rsidR="00644F55" w:rsidRPr="00644F55">
        <w:rPr>
          <w:rStyle w:val="A11"/>
          <w:rFonts w:ascii="Roboto" w:hAnsi="Roboto"/>
        </w:rPr>
        <w:t xml:space="preserve"> and</w:t>
      </w:r>
      <w:r w:rsidR="00C520C1" w:rsidRPr="00644F55">
        <w:rPr>
          <w:rStyle w:val="A11"/>
          <w:rFonts w:ascii="Roboto" w:hAnsi="Roboto"/>
        </w:rPr>
        <w:t xml:space="preserve"> set of values, than the world around us. Because our identity is now found in </w:t>
      </w:r>
      <w:r w:rsidR="00644F55" w:rsidRPr="00644F55">
        <w:rPr>
          <w:rStyle w:val="A11"/>
          <w:rFonts w:ascii="Roboto" w:hAnsi="Roboto"/>
        </w:rPr>
        <w:t>Christ,</w:t>
      </w:r>
      <w:r w:rsidR="00C520C1" w:rsidRPr="00644F55">
        <w:rPr>
          <w:rStyle w:val="A11"/>
          <w:rFonts w:ascii="Roboto" w:hAnsi="Roboto"/>
        </w:rPr>
        <w:t xml:space="preserve"> we are </w:t>
      </w:r>
      <w:r w:rsidR="00C520C1" w:rsidRPr="00644F55">
        <w:rPr>
          <w:rStyle w:val="A11"/>
          <w:rFonts w:ascii="Roboto" w:hAnsi="Roboto"/>
        </w:rPr>
        <w:lastRenderedPageBreak/>
        <w:t xml:space="preserve">called to “seek the things above” and set our minds on heavenly things rather </w:t>
      </w:r>
      <w:r w:rsidR="00D87DBC">
        <w:rPr>
          <w:rStyle w:val="A11"/>
          <w:rFonts w:ascii="Roboto" w:hAnsi="Roboto"/>
        </w:rPr>
        <w:t xml:space="preserve">than </w:t>
      </w:r>
      <w:r w:rsidR="00C520C1" w:rsidRPr="00644F55">
        <w:rPr>
          <w:rStyle w:val="A11"/>
          <w:rFonts w:ascii="Roboto" w:hAnsi="Roboto"/>
        </w:rPr>
        <w:t xml:space="preserve">being consumed by </w:t>
      </w:r>
      <w:r w:rsidR="00172FBF">
        <w:rPr>
          <w:rStyle w:val="A11"/>
          <w:rFonts w:ascii="Roboto" w:hAnsi="Roboto"/>
        </w:rPr>
        <w:t xml:space="preserve">the passing </w:t>
      </w:r>
      <w:r w:rsidR="00C520C1" w:rsidRPr="00644F55">
        <w:rPr>
          <w:rStyle w:val="A11"/>
          <w:rFonts w:ascii="Roboto" w:hAnsi="Roboto"/>
        </w:rPr>
        <w:t>treasure</w:t>
      </w:r>
      <w:r w:rsidR="00172FBF">
        <w:rPr>
          <w:rStyle w:val="A11"/>
          <w:rFonts w:ascii="Roboto" w:hAnsi="Roboto"/>
        </w:rPr>
        <w:t>s here on earth</w:t>
      </w:r>
      <w:r w:rsidR="00C520C1" w:rsidRPr="00644F55">
        <w:rPr>
          <w:rStyle w:val="A11"/>
          <w:rFonts w:ascii="Roboto" w:hAnsi="Roboto"/>
        </w:rPr>
        <w:t xml:space="preserve"> (Colossians 3). We’re called to live for something bigger than </w:t>
      </w:r>
      <w:r w:rsidR="007D7537">
        <w:rPr>
          <w:rStyle w:val="A11"/>
          <w:rFonts w:ascii="Roboto" w:hAnsi="Roboto"/>
        </w:rPr>
        <w:t xml:space="preserve">just </w:t>
      </w:r>
      <w:r w:rsidR="00C520C1" w:rsidRPr="00644F55">
        <w:rPr>
          <w:rStyle w:val="A11"/>
          <w:rFonts w:ascii="Roboto" w:hAnsi="Roboto"/>
        </w:rPr>
        <w:t xml:space="preserve">ourselves. To desire God’s will, seek His kingdom, and trust Him with our lives. On a practical level, this means we must daily practice </w:t>
      </w:r>
      <w:r w:rsidR="00644F55" w:rsidRPr="00644F55">
        <w:rPr>
          <w:rStyle w:val="A11"/>
          <w:rFonts w:ascii="Roboto" w:hAnsi="Roboto"/>
        </w:rPr>
        <w:t>seeking</w:t>
      </w:r>
      <w:r w:rsidR="00C520C1" w:rsidRPr="00644F55">
        <w:rPr>
          <w:rStyle w:val="A11"/>
          <w:rFonts w:ascii="Roboto" w:hAnsi="Roboto"/>
        </w:rPr>
        <w:t xml:space="preserve"> him </w:t>
      </w:r>
      <w:r w:rsidR="00644F55" w:rsidRPr="00644F55">
        <w:rPr>
          <w:rStyle w:val="A11"/>
          <w:rFonts w:ascii="Roboto" w:hAnsi="Roboto"/>
        </w:rPr>
        <w:t xml:space="preserve">in our thoughts, decisions, and actions. We don’t simply ask “What do I want?” but we ask God instead, “What do you want for my life?” It’s a daily surrender that if we’re honest, can be difficult! But we can be encouraged by remembering Jesus’ words in Matthew 16:25, “Whoever loses their life for my sake, will find it.” </w:t>
      </w:r>
      <w:r w:rsidR="00660995" w:rsidRPr="00644F55">
        <w:rPr>
          <w:rStyle w:val="A11"/>
          <w:rFonts w:ascii="Roboto" w:hAnsi="Roboto"/>
        </w:rPr>
        <w:t>We are citizens of another kingdom</w:t>
      </w:r>
      <w:r w:rsidR="002B4C67">
        <w:rPr>
          <w:rStyle w:val="A11"/>
          <w:rFonts w:ascii="Roboto" w:hAnsi="Roboto"/>
        </w:rPr>
        <w:t xml:space="preserve"> </w:t>
      </w:r>
      <w:r w:rsidR="00644F55" w:rsidRPr="00644F55">
        <w:rPr>
          <w:rStyle w:val="A11"/>
          <w:rFonts w:ascii="Roboto" w:hAnsi="Roboto"/>
        </w:rPr>
        <w:t>with far greater things to come than anything th</w:t>
      </w:r>
      <w:r w:rsidR="00B1223A">
        <w:rPr>
          <w:rStyle w:val="A11"/>
          <w:rFonts w:ascii="Roboto" w:hAnsi="Roboto"/>
        </w:rPr>
        <w:t xml:space="preserve">e </w:t>
      </w:r>
      <w:r w:rsidR="00644F55" w:rsidRPr="00644F55">
        <w:rPr>
          <w:rStyle w:val="A11"/>
          <w:rFonts w:ascii="Roboto" w:hAnsi="Roboto"/>
        </w:rPr>
        <w:t xml:space="preserve">world </w:t>
      </w:r>
      <w:r w:rsidR="00F37668">
        <w:rPr>
          <w:rStyle w:val="A11"/>
          <w:rFonts w:ascii="Roboto" w:hAnsi="Roboto"/>
        </w:rPr>
        <w:t>has to</w:t>
      </w:r>
      <w:r w:rsidR="00644F55" w:rsidRPr="00644F55">
        <w:rPr>
          <w:rStyle w:val="A11"/>
          <w:rFonts w:ascii="Roboto" w:hAnsi="Roboto"/>
        </w:rPr>
        <w:t xml:space="preserve"> offer. </w:t>
      </w:r>
    </w:p>
    <w:p w14:paraId="1BB9DFDB" w14:textId="77777777" w:rsidR="001A6473" w:rsidRPr="001A6473" w:rsidRDefault="001A6473" w:rsidP="00644F55">
      <w:pPr>
        <w:textAlignment w:val="baseline"/>
        <w:rPr>
          <w:rFonts w:ascii="Roboto" w:eastAsia="Times New Roman" w:hAnsi="Roboto" w:cs="Times New Roman"/>
          <w:b/>
          <w:bCs/>
          <w:kern w:val="0"/>
          <w:sz w:val="22"/>
          <w:szCs w:val="22"/>
          <w14:ligatures w14:val="none"/>
        </w:rPr>
      </w:pPr>
    </w:p>
    <w:p w14:paraId="2EFCB4B6" w14:textId="3A0B1968" w:rsidR="00F268F0" w:rsidRPr="00F268F0" w:rsidRDefault="006C5AA8" w:rsidP="00F268F0">
      <w:pPr>
        <w:numPr>
          <w:ilvl w:val="0"/>
          <w:numId w:val="20"/>
        </w:numPr>
        <w:textAlignment w:val="baseline"/>
        <w:rPr>
          <w:rFonts w:ascii="Roboto" w:eastAsia="Times New Roman" w:hAnsi="Roboto" w:cs="Times New Roman"/>
          <w:b/>
          <w:bCs/>
          <w:kern w:val="0"/>
          <w:sz w:val="22"/>
          <w:szCs w:val="22"/>
          <w14:ligatures w14:val="none"/>
        </w:rPr>
      </w:pPr>
      <w:r w:rsidRPr="00BA48D9">
        <w:rPr>
          <w:b/>
          <w:bCs/>
        </w:rPr>
        <w:t>The passage calls Jesus both the “Lion of the tribe of Judah” and the “Lamb who was slain.”</w:t>
      </w:r>
      <w:r w:rsidRPr="00BA48D9">
        <w:rPr>
          <w:rFonts w:ascii="Roboto" w:eastAsia="Times New Roman" w:hAnsi="Roboto" w:cs="Times New Roman"/>
          <w:b/>
          <w:bCs/>
          <w:kern w:val="0"/>
          <w:sz w:val="22"/>
          <w:szCs w:val="22"/>
          <w14:ligatures w14:val="none"/>
        </w:rPr>
        <w:t xml:space="preserve"> What do these descriptions remind us about His identify</w:t>
      </w:r>
      <w:r>
        <w:rPr>
          <w:rFonts w:ascii="Roboto" w:eastAsia="Times New Roman" w:hAnsi="Roboto" w:cs="Times New Roman"/>
          <w:b/>
          <w:bCs/>
          <w:kern w:val="0"/>
          <w:sz w:val="22"/>
          <w:szCs w:val="22"/>
          <w14:ligatures w14:val="none"/>
        </w:rPr>
        <w:t>? W</w:t>
      </w:r>
      <w:r w:rsidRPr="00BA48D9">
        <w:rPr>
          <w:rFonts w:ascii="Roboto" w:eastAsia="Times New Roman" w:hAnsi="Roboto" w:cs="Times New Roman"/>
          <w:b/>
          <w:bCs/>
          <w:kern w:val="0"/>
          <w:sz w:val="22"/>
          <w:szCs w:val="22"/>
          <w14:ligatures w14:val="none"/>
        </w:rPr>
        <w:t>hy is it important we recall these truths often?</w:t>
      </w:r>
      <w:r w:rsidR="00EB3C59">
        <w:rPr>
          <w:rFonts w:ascii="Roboto" w:eastAsia="Times New Roman" w:hAnsi="Roboto" w:cs="Times New Roman"/>
          <w:b/>
          <w:bCs/>
          <w:kern w:val="0"/>
          <w:sz w:val="22"/>
          <w:szCs w:val="22"/>
          <w14:ligatures w14:val="none"/>
        </w:rPr>
        <w:t xml:space="preserve"> </w:t>
      </w:r>
      <w:r w:rsidR="004E2D69" w:rsidRPr="00F268F0">
        <w:rPr>
          <w:rFonts w:ascii="Roboto" w:hAnsi="Roboto"/>
          <w:color w:val="081C2A"/>
          <w:sz w:val="22"/>
          <w:szCs w:val="22"/>
          <w:shd w:val="clear" w:color="auto" w:fill="FFFFFF"/>
        </w:rPr>
        <w:t xml:space="preserve">“The Lion of the tribe of Judah” </w:t>
      </w:r>
      <w:r w:rsidR="00D75A9C" w:rsidRPr="00F268F0">
        <w:rPr>
          <w:rFonts w:ascii="Roboto" w:hAnsi="Roboto"/>
          <w:color w:val="081C2A"/>
          <w:sz w:val="22"/>
          <w:szCs w:val="22"/>
          <w:shd w:val="clear" w:color="auto" w:fill="FFFFFF"/>
        </w:rPr>
        <w:t xml:space="preserve">is a name that </w:t>
      </w:r>
      <w:r w:rsidR="004E2D69" w:rsidRPr="00F268F0">
        <w:rPr>
          <w:rFonts w:ascii="Roboto" w:hAnsi="Roboto"/>
          <w:color w:val="081C2A"/>
          <w:sz w:val="22"/>
          <w:szCs w:val="22"/>
          <w:shd w:val="clear" w:color="auto" w:fill="FFFFFF"/>
        </w:rPr>
        <w:t>echoes Jacob’s blessing on his son, Judah, in Gen 49:9</w:t>
      </w:r>
      <w:r w:rsidR="00D75A9C" w:rsidRPr="00F268F0">
        <w:rPr>
          <w:rFonts w:ascii="Roboto" w:hAnsi="Roboto"/>
          <w:color w:val="081C2A"/>
          <w:sz w:val="22"/>
          <w:szCs w:val="22"/>
          <w:shd w:val="clear" w:color="auto" w:fill="FFFFFF"/>
        </w:rPr>
        <w:t>-10</w:t>
      </w:r>
      <w:r w:rsidR="004E2D69" w:rsidRPr="00F268F0">
        <w:rPr>
          <w:rFonts w:ascii="Roboto" w:hAnsi="Roboto"/>
          <w:color w:val="081C2A"/>
          <w:sz w:val="22"/>
          <w:szCs w:val="22"/>
          <w:shd w:val="clear" w:color="auto" w:fill="FFFFFF"/>
        </w:rPr>
        <w:t xml:space="preserve">. </w:t>
      </w:r>
      <w:r w:rsidR="005F7C4E" w:rsidRPr="00F268F0">
        <w:rPr>
          <w:rFonts w:ascii="Roboto" w:hAnsi="Roboto"/>
          <w:color w:val="081C2A"/>
          <w:sz w:val="22"/>
          <w:szCs w:val="22"/>
          <w:shd w:val="clear" w:color="auto" w:fill="FFFFFF"/>
        </w:rPr>
        <w:t xml:space="preserve">His words are a messianic prophecy that point toward the descendent of Judah who will </w:t>
      </w:r>
      <w:r w:rsidR="00F268F0">
        <w:rPr>
          <w:rFonts w:ascii="Roboto" w:hAnsi="Roboto"/>
          <w:color w:val="081C2A"/>
          <w:sz w:val="22"/>
          <w:szCs w:val="22"/>
          <w:shd w:val="clear" w:color="auto" w:fill="FFFFFF"/>
        </w:rPr>
        <w:t xml:space="preserve">one day </w:t>
      </w:r>
      <w:r w:rsidR="005F7C4E" w:rsidRPr="00F268F0">
        <w:rPr>
          <w:rFonts w:ascii="Roboto" w:hAnsi="Roboto"/>
          <w:color w:val="081C2A"/>
          <w:sz w:val="22"/>
          <w:szCs w:val="22"/>
          <w:shd w:val="clear" w:color="auto" w:fill="FFFFFF"/>
        </w:rPr>
        <w:t xml:space="preserve">rule the earth. That descendent is revealed here to be Jesus. </w:t>
      </w:r>
      <w:r w:rsidR="004E2D69" w:rsidRPr="00F268F0">
        <w:rPr>
          <w:rFonts w:ascii="Roboto" w:hAnsi="Roboto"/>
          <w:color w:val="081C2A"/>
          <w:sz w:val="22"/>
          <w:szCs w:val="22"/>
          <w:shd w:val="clear" w:color="auto" w:fill="FFFFFF"/>
        </w:rPr>
        <w:t>He is the true king and the One to whom belongs the long-awaited obedience of nations</w:t>
      </w:r>
      <w:r w:rsidR="005F7C4E" w:rsidRPr="00F268F0">
        <w:rPr>
          <w:rFonts w:ascii="Roboto" w:hAnsi="Roboto"/>
          <w:color w:val="081C2A"/>
          <w:sz w:val="22"/>
          <w:szCs w:val="22"/>
          <w:shd w:val="clear" w:color="auto" w:fill="FFFFFF"/>
        </w:rPr>
        <w:t xml:space="preserve"> (Gen 49:10)</w:t>
      </w:r>
      <w:r w:rsidR="004E2D69" w:rsidRPr="00F268F0">
        <w:rPr>
          <w:rFonts w:ascii="Roboto" w:hAnsi="Roboto"/>
          <w:color w:val="081C2A"/>
          <w:sz w:val="22"/>
          <w:szCs w:val="22"/>
          <w:shd w:val="clear" w:color="auto" w:fill="FFFFFF"/>
        </w:rPr>
        <w:t>. Yet it is not His fierceness or the force of His power that makes Him worthy. The Lion has triumphed because He became a Lamb</w:t>
      </w:r>
      <w:r w:rsidR="00E22D18" w:rsidRPr="00F268F0">
        <w:rPr>
          <w:rFonts w:ascii="Roboto" w:hAnsi="Roboto"/>
          <w:color w:val="081C2A"/>
          <w:sz w:val="22"/>
          <w:szCs w:val="22"/>
          <w:shd w:val="clear" w:color="auto" w:fill="FFFFFF"/>
        </w:rPr>
        <w:t>.</w:t>
      </w:r>
      <w:r w:rsidR="00F268F0" w:rsidRPr="00F268F0">
        <w:rPr>
          <w:rFonts w:ascii="Roboto" w:hAnsi="Roboto"/>
          <w:color w:val="081C2A"/>
          <w:sz w:val="22"/>
          <w:szCs w:val="22"/>
          <w:shd w:val="clear" w:color="auto" w:fill="FFFFFF"/>
        </w:rPr>
        <w:t xml:space="preserve"> </w:t>
      </w:r>
      <w:r w:rsidR="00F268F0" w:rsidRPr="00F268F0">
        <w:rPr>
          <w:rStyle w:val="A11"/>
          <w:rFonts w:ascii="Roboto" w:hAnsi="Roboto"/>
        </w:rPr>
        <w:t xml:space="preserve">Sacrificed Passover lambs once saved God’s people from death in the plague of the firstborn in Egypt (Exodus 12), and Jesus’s sacrifice saves us in </w:t>
      </w:r>
      <w:r w:rsidR="00F268F0">
        <w:rPr>
          <w:rStyle w:val="A11"/>
          <w:rFonts w:ascii="Roboto" w:hAnsi="Roboto"/>
        </w:rPr>
        <w:t xml:space="preserve">a </w:t>
      </w:r>
      <w:r w:rsidR="00F268F0" w:rsidRPr="00F268F0">
        <w:rPr>
          <w:rStyle w:val="A11"/>
          <w:rFonts w:ascii="Roboto" w:hAnsi="Roboto"/>
        </w:rPr>
        <w:t xml:space="preserve">more complete way. </w:t>
      </w:r>
      <w:r w:rsidR="004E2D69" w:rsidRPr="00F268F0">
        <w:rPr>
          <w:rFonts w:ascii="Roboto" w:hAnsi="Roboto"/>
          <w:color w:val="081C2A"/>
          <w:sz w:val="22"/>
          <w:szCs w:val="22"/>
          <w:shd w:val="clear" w:color="auto" w:fill="FFFFFF"/>
        </w:rPr>
        <w:t xml:space="preserve">He lived a perfect, sinless life and in shedding His blood defeated sin and death. </w:t>
      </w:r>
      <w:r w:rsidR="00D75A9C" w:rsidRPr="00F268F0">
        <w:rPr>
          <w:rFonts w:ascii="Roboto" w:hAnsi="Roboto"/>
          <w:color w:val="081C2A"/>
          <w:sz w:val="22"/>
          <w:szCs w:val="22"/>
          <w:shd w:val="clear" w:color="auto" w:fill="FFFFFF"/>
        </w:rPr>
        <w:t xml:space="preserve">These two descriptions capture the </w:t>
      </w:r>
      <w:r w:rsidR="00F268F0" w:rsidRPr="00F268F0">
        <w:rPr>
          <w:rFonts w:ascii="Roboto" w:hAnsi="Roboto"/>
          <w:color w:val="081C2A"/>
          <w:sz w:val="22"/>
          <w:szCs w:val="22"/>
          <w:shd w:val="clear" w:color="auto" w:fill="FFFFFF"/>
        </w:rPr>
        <w:t xml:space="preserve">complete picture </w:t>
      </w:r>
      <w:r w:rsidR="00D75A9C" w:rsidRPr="00F268F0">
        <w:rPr>
          <w:rFonts w:ascii="Roboto" w:hAnsi="Roboto"/>
          <w:color w:val="081C2A"/>
          <w:sz w:val="22"/>
          <w:szCs w:val="22"/>
          <w:shd w:val="clear" w:color="auto" w:fill="FFFFFF"/>
        </w:rPr>
        <w:t>of the Gospel and what Jesus has done for us, which is why it’s important we recall them often!</w:t>
      </w:r>
      <w:r w:rsidR="00F268F0" w:rsidRPr="00F268F0">
        <w:rPr>
          <w:rFonts w:ascii="Roboto" w:hAnsi="Roboto"/>
          <w:color w:val="081C2A"/>
          <w:sz w:val="22"/>
          <w:szCs w:val="22"/>
          <w:shd w:val="clear" w:color="auto" w:fill="FFFFFF"/>
        </w:rPr>
        <w:t xml:space="preserve"> </w:t>
      </w:r>
      <w:r w:rsidR="00F268F0" w:rsidRPr="00F268F0">
        <w:rPr>
          <w:rFonts w:ascii="Roboto" w:hAnsi="Roboto"/>
          <w:sz w:val="22"/>
          <w:szCs w:val="22"/>
        </w:rPr>
        <w:t>When we regularly remind ourselves of the Gospel, it keeps our hearts grateful and cultivates a heart of worship, just like we see throughout this passage. It’s when we forget what Jesus has done, that we</w:t>
      </w:r>
      <w:r w:rsidR="00282994">
        <w:rPr>
          <w:rFonts w:ascii="Roboto" w:hAnsi="Roboto"/>
          <w:sz w:val="22"/>
          <w:szCs w:val="22"/>
        </w:rPr>
        <w:t xml:space="preserve"> </w:t>
      </w:r>
      <w:r w:rsidR="00683E05">
        <w:rPr>
          <w:rFonts w:ascii="Roboto" w:hAnsi="Roboto"/>
          <w:sz w:val="22"/>
          <w:szCs w:val="22"/>
        </w:rPr>
        <w:t>often</w:t>
      </w:r>
      <w:r w:rsidR="00F268F0" w:rsidRPr="00F268F0">
        <w:rPr>
          <w:rFonts w:ascii="Roboto" w:hAnsi="Roboto"/>
          <w:sz w:val="22"/>
          <w:szCs w:val="22"/>
        </w:rPr>
        <w:t xml:space="preserve"> begin to drift. We forget our identity as loved and </w:t>
      </w:r>
      <w:r w:rsidR="00683E05">
        <w:rPr>
          <w:rFonts w:ascii="Roboto" w:hAnsi="Roboto"/>
          <w:sz w:val="22"/>
          <w:szCs w:val="22"/>
        </w:rPr>
        <w:t>chosen</w:t>
      </w:r>
      <w:r w:rsidR="00F268F0" w:rsidRPr="00F268F0">
        <w:rPr>
          <w:rFonts w:ascii="Roboto" w:hAnsi="Roboto"/>
          <w:sz w:val="22"/>
          <w:szCs w:val="22"/>
        </w:rPr>
        <w:t xml:space="preserve"> children of God</w:t>
      </w:r>
      <w:r w:rsidR="00F268F0">
        <w:rPr>
          <w:rFonts w:ascii="Roboto" w:hAnsi="Roboto"/>
          <w:sz w:val="22"/>
          <w:szCs w:val="22"/>
        </w:rPr>
        <w:t xml:space="preserve"> </w:t>
      </w:r>
      <w:r w:rsidR="00683E05">
        <w:rPr>
          <w:rFonts w:ascii="Roboto" w:hAnsi="Roboto"/>
          <w:sz w:val="22"/>
          <w:szCs w:val="22"/>
        </w:rPr>
        <w:t xml:space="preserve">redeemed by </w:t>
      </w:r>
      <w:r w:rsidR="00825FBA">
        <w:rPr>
          <w:rFonts w:ascii="Roboto" w:hAnsi="Roboto"/>
          <w:sz w:val="22"/>
          <w:szCs w:val="22"/>
        </w:rPr>
        <w:t>His</w:t>
      </w:r>
      <w:r w:rsidR="00683E05">
        <w:rPr>
          <w:rFonts w:ascii="Roboto" w:hAnsi="Roboto"/>
          <w:sz w:val="22"/>
          <w:szCs w:val="22"/>
        </w:rPr>
        <w:t xml:space="preserve"> grace</w:t>
      </w:r>
      <w:r w:rsidR="00F268F0" w:rsidRPr="00F268F0">
        <w:rPr>
          <w:rFonts w:ascii="Roboto" w:hAnsi="Roboto"/>
          <w:sz w:val="22"/>
          <w:szCs w:val="22"/>
        </w:rPr>
        <w:t xml:space="preserve">, and we start to </w:t>
      </w:r>
      <w:r w:rsidR="00683E05">
        <w:rPr>
          <w:rFonts w:ascii="Roboto" w:hAnsi="Roboto"/>
          <w:sz w:val="22"/>
          <w:szCs w:val="22"/>
        </w:rPr>
        <w:t xml:space="preserve">lean on our own understanding and </w:t>
      </w:r>
      <w:r w:rsidR="00F268F0" w:rsidRPr="00F268F0">
        <w:rPr>
          <w:rFonts w:ascii="Roboto" w:hAnsi="Roboto"/>
          <w:sz w:val="22"/>
          <w:szCs w:val="22"/>
        </w:rPr>
        <w:t>strength instea</w:t>
      </w:r>
      <w:r w:rsidR="00282994">
        <w:rPr>
          <w:rFonts w:ascii="Roboto" w:hAnsi="Roboto"/>
          <w:sz w:val="22"/>
          <w:szCs w:val="22"/>
        </w:rPr>
        <w:t>d</w:t>
      </w:r>
      <w:r w:rsidR="00F268F0" w:rsidRPr="00F268F0">
        <w:rPr>
          <w:rFonts w:ascii="Roboto" w:hAnsi="Roboto"/>
          <w:sz w:val="22"/>
          <w:szCs w:val="22"/>
        </w:rPr>
        <w:t xml:space="preserve">. </w:t>
      </w:r>
      <w:r w:rsidR="00F268F0" w:rsidRPr="00F268F0">
        <w:rPr>
          <w:rStyle w:val="Strong"/>
          <w:rFonts w:ascii="Roboto" w:hAnsi="Roboto"/>
          <w:b w:val="0"/>
          <w:bCs w:val="0"/>
          <w:sz w:val="22"/>
          <w:szCs w:val="22"/>
        </w:rPr>
        <w:t>The more we remember the Gospel, the more our lives become a response of gratitude and worship to Jesus.</w:t>
      </w:r>
    </w:p>
    <w:p w14:paraId="42AFBC54" w14:textId="77777777" w:rsidR="00EB3C59" w:rsidRPr="00086398" w:rsidRDefault="00EB3C59" w:rsidP="00EB3C59">
      <w:pPr>
        <w:textAlignment w:val="baseline"/>
        <w:rPr>
          <w:rFonts w:ascii="Roboto" w:eastAsia="Times New Roman" w:hAnsi="Roboto" w:cs="Times New Roman"/>
          <w:kern w:val="0"/>
          <w:sz w:val="22"/>
          <w:szCs w:val="22"/>
          <w14:ligatures w14:val="none"/>
        </w:rPr>
      </w:pPr>
    </w:p>
    <w:p w14:paraId="3891ED92" w14:textId="7FC67DF8" w:rsidR="00CB562D" w:rsidRPr="00EF6C86" w:rsidRDefault="006C5AA8" w:rsidP="00CB562D">
      <w:pPr>
        <w:numPr>
          <w:ilvl w:val="0"/>
          <w:numId w:val="20"/>
        </w:numPr>
        <w:textAlignment w:val="baseline"/>
        <w:rPr>
          <w:rFonts w:ascii="Roboto" w:eastAsia="Times New Roman" w:hAnsi="Roboto" w:cs="Times New Roman"/>
          <w:b/>
          <w:bCs/>
          <w:kern w:val="0"/>
          <w:sz w:val="22"/>
          <w:szCs w:val="22"/>
          <w14:ligatures w14:val="none"/>
        </w:rPr>
      </w:pPr>
      <w:r w:rsidRPr="00CB562D">
        <w:rPr>
          <w:rFonts w:ascii="Roboto" w:eastAsia="Times New Roman" w:hAnsi="Roboto" w:cs="Times New Roman"/>
          <w:b/>
          <w:bCs/>
          <w:kern w:val="0"/>
          <w:sz w:val="22"/>
          <w:szCs w:val="22"/>
          <w14:ligatures w14:val="none"/>
        </w:rPr>
        <w:t xml:space="preserve">How does </w:t>
      </w:r>
      <w:r w:rsidR="00CB562D">
        <w:rPr>
          <w:rFonts w:ascii="Roboto" w:eastAsia="Times New Roman" w:hAnsi="Roboto" w:cs="Times New Roman"/>
          <w:b/>
          <w:bCs/>
          <w:kern w:val="0"/>
          <w:sz w:val="22"/>
          <w:szCs w:val="22"/>
          <w14:ligatures w14:val="none"/>
        </w:rPr>
        <w:t>the picture presented in verse 8</w:t>
      </w:r>
      <w:r w:rsidRPr="00CB562D">
        <w:rPr>
          <w:rFonts w:ascii="Roboto" w:eastAsia="Times New Roman" w:hAnsi="Roboto" w:cs="Times New Roman"/>
          <w:b/>
          <w:bCs/>
          <w:kern w:val="0"/>
          <w:sz w:val="22"/>
          <w:szCs w:val="22"/>
          <w14:ligatures w14:val="none"/>
        </w:rPr>
        <w:t xml:space="preserve"> shape the way you think about the value of prayer?</w:t>
      </w:r>
      <w:r w:rsidR="00EB3C59" w:rsidRPr="00CB562D">
        <w:rPr>
          <w:rFonts w:ascii="Roboto" w:eastAsia="Times New Roman" w:hAnsi="Roboto" w:cs="Times New Roman"/>
          <w:b/>
          <w:bCs/>
          <w:kern w:val="0"/>
          <w:sz w:val="22"/>
          <w:szCs w:val="22"/>
          <w14:ligatures w14:val="none"/>
        </w:rPr>
        <w:t xml:space="preserve"> </w:t>
      </w:r>
      <w:r w:rsidR="00CB562D" w:rsidRPr="00CB562D">
        <w:rPr>
          <w:rFonts w:ascii="Roboto" w:eastAsia="Times New Roman" w:hAnsi="Roboto" w:cs="Times New Roman"/>
          <w:kern w:val="0"/>
          <w:sz w:val="22"/>
          <w:szCs w:val="22"/>
          <w14:ligatures w14:val="none"/>
        </w:rPr>
        <w:t xml:space="preserve">Verse 8 gives us a picture of golden bowls filled with the prayers of believers being </w:t>
      </w:r>
      <w:proofErr w:type="gramStart"/>
      <w:r w:rsidR="007F340D" w:rsidRPr="00CB562D">
        <w:rPr>
          <w:rFonts w:ascii="Roboto" w:eastAsia="Times New Roman" w:hAnsi="Roboto" w:cs="Times New Roman"/>
          <w:kern w:val="0"/>
          <w:sz w:val="22"/>
          <w:szCs w:val="22"/>
          <w14:ligatures w14:val="none"/>
        </w:rPr>
        <w:t>lifted</w:t>
      </w:r>
      <w:r w:rsidR="00CB562D" w:rsidRPr="00CB562D">
        <w:rPr>
          <w:rFonts w:ascii="Roboto" w:eastAsia="Times New Roman" w:hAnsi="Roboto" w:cs="Times New Roman"/>
          <w:kern w:val="0"/>
          <w:sz w:val="22"/>
          <w:szCs w:val="22"/>
          <w14:ligatures w14:val="none"/>
        </w:rPr>
        <w:t xml:space="preserve"> </w:t>
      </w:r>
      <w:r w:rsidR="007F340D">
        <w:rPr>
          <w:rFonts w:ascii="Roboto" w:eastAsia="Times New Roman" w:hAnsi="Roboto" w:cs="Times New Roman"/>
          <w:kern w:val="0"/>
          <w:sz w:val="22"/>
          <w:szCs w:val="22"/>
          <w14:ligatures w14:val="none"/>
        </w:rPr>
        <w:t>up</w:t>
      </w:r>
      <w:proofErr w:type="gramEnd"/>
      <w:r w:rsidR="007F340D">
        <w:rPr>
          <w:rFonts w:ascii="Roboto" w:eastAsia="Times New Roman" w:hAnsi="Roboto" w:cs="Times New Roman"/>
          <w:kern w:val="0"/>
          <w:sz w:val="22"/>
          <w:szCs w:val="22"/>
          <w14:ligatures w14:val="none"/>
        </w:rPr>
        <w:t xml:space="preserve"> </w:t>
      </w:r>
      <w:r w:rsidR="00CB562D" w:rsidRPr="00CB562D">
        <w:rPr>
          <w:rFonts w:ascii="Roboto" w:eastAsia="Times New Roman" w:hAnsi="Roboto" w:cs="Times New Roman"/>
          <w:kern w:val="0"/>
          <w:sz w:val="22"/>
          <w:szCs w:val="22"/>
          <w14:ligatures w14:val="none"/>
        </w:rPr>
        <w:t>as an act of worship. It’s important to note the word translated “saints” in this verse, isn’t</w:t>
      </w:r>
      <w:r w:rsidR="0057308E">
        <w:rPr>
          <w:rFonts w:ascii="Roboto" w:eastAsia="Times New Roman" w:hAnsi="Roboto" w:cs="Times New Roman"/>
          <w:kern w:val="0"/>
          <w:sz w:val="22"/>
          <w:szCs w:val="22"/>
          <w14:ligatures w14:val="none"/>
        </w:rPr>
        <w:t xml:space="preserve"> intended to be</w:t>
      </w:r>
      <w:r w:rsidR="00CB562D" w:rsidRPr="00CB562D">
        <w:rPr>
          <w:rFonts w:ascii="Roboto" w:eastAsia="Times New Roman" w:hAnsi="Roboto" w:cs="Times New Roman"/>
          <w:kern w:val="0"/>
          <w:sz w:val="22"/>
          <w:szCs w:val="22"/>
          <w14:ligatures w14:val="none"/>
        </w:rPr>
        <w:t xml:space="preserve"> exclusive. It is for </w:t>
      </w:r>
      <w:r w:rsidR="00CB562D" w:rsidRPr="00CB562D">
        <w:rPr>
          <w:rFonts w:ascii="Roboto" w:eastAsia="Times New Roman" w:hAnsi="Roboto" w:cs="Times New Roman"/>
          <w:i/>
          <w:iCs/>
          <w:kern w:val="0"/>
          <w:sz w:val="22"/>
          <w:szCs w:val="22"/>
          <w14:ligatures w14:val="none"/>
        </w:rPr>
        <w:t>all</w:t>
      </w:r>
      <w:r w:rsidR="00CB562D" w:rsidRPr="00CB562D">
        <w:rPr>
          <w:rFonts w:ascii="Roboto" w:eastAsia="Times New Roman" w:hAnsi="Roboto" w:cs="Times New Roman"/>
          <w:kern w:val="0"/>
          <w:sz w:val="22"/>
          <w:szCs w:val="22"/>
          <w14:ligatures w14:val="none"/>
        </w:rPr>
        <w:t xml:space="preserve"> believers. Meaning </w:t>
      </w:r>
      <w:r w:rsidR="00C32105">
        <w:rPr>
          <w:rFonts w:ascii="Roboto" w:eastAsia="Times New Roman" w:hAnsi="Roboto" w:cs="Times New Roman"/>
          <w:kern w:val="0"/>
          <w:sz w:val="22"/>
          <w:szCs w:val="22"/>
          <w14:ligatures w14:val="none"/>
        </w:rPr>
        <w:t>every single prayer</w:t>
      </w:r>
      <w:r w:rsidR="00CB562D" w:rsidRPr="00CB562D">
        <w:rPr>
          <w:rFonts w:ascii="Roboto" w:eastAsia="Times New Roman" w:hAnsi="Roboto" w:cs="Times New Roman"/>
          <w:kern w:val="0"/>
          <w:sz w:val="22"/>
          <w:szCs w:val="22"/>
          <w14:ligatures w14:val="none"/>
        </w:rPr>
        <w:t xml:space="preserve"> matter</w:t>
      </w:r>
      <w:r w:rsidR="00C32105">
        <w:rPr>
          <w:rFonts w:ascii="Roboto" w:eastAsia="Times New Roman" w:hAnsi="Roboto" w:cs="Times New Roman"/>
          <w:kern w:val="0"/>
          <w:sz w:val="22"/>
          <w:szCs w:val="22"/>
          <w14:ligatures w14:val="none"/>
        </w:rPr>
        <w:t xml:space="preserve">s </w:t>
      </w:r>
      <w:r w:rsidR="00CB562D" w:rsidRPr="00CB562D">
        <w:rPr>
          <w:rFonts w:ascii="Roboto" w:eastAsia="Times New Roman" w:hAnsi="Roboto" w:cs="Times New Roman"/>
          <w:kern w:val="0"/>
          <w:sz w:val="22"/>
          <w:szCs w:val="22"/>
          <w14:ligatures w14:val="none"/>
        </w:rPr>
        <w:t>to God</w:t>
      </w:r>
      <w:r w:rsidR="00827300">
        <w:rPr>
          <w:rFonts w:ascii="Roboto" w:eastAsia="Times New Roman" w:hAnsi="Roboto" w:cs="Times New Roman"/>
          <w:kern w:val="0"/>
          <w:sz w:val="22"/>
          <w:szCs w:val="22"/>
          <w14:ligatures w14:val="none"/>
        </w:rPr>
        <w:t xml:space="preserve"> and is a way that we honor him. </w:t>
      </w:r>
      <w:r w:rsidR="00CB562D" w:rsidRPr="00827300">
        <w:rPr>
          <w:rFonts w:ascii="Roboto" w:hAnsi="Roboto"/>
          <w:sz w:val="22"/>
          <w:szCs w:val="22"/>
        </w:rPr>
        <w:t>When we pray, we are acknowledging that Jesus is worthy, that we need Him, and that we trust Him with what matters to us</w:t>
      </w:r>
      <w:r w:rsidR="00CF08A8">
        <w:rPr>
          <w:rFonts w:ascii="Roboto" w:hAnsi="Roboto"/>
          <w:sz w:val="22"/>
          <w:szCs w:val="22"/>
        </w:rPr>
        <w:t>!</w:t>
      </w:r>
      <w:r w:rsidR="00CB562D" w:rsidRPr="00827300">
        <w:rPr>
          <w:rFonts w:ascii="Roboto" w:hAnsi="Roboto"/>
          <w:sz w:val="22"/>
          <w:szCs w:val="22"/>
        </w:rPr>
        <w:t xml:space="preserve"> That means there is no such thing as a prayer that is too small or unimportant to bring to God. Whether we’re asking for help with a difficult situation, praying for a friend, confessing sin, or simply thanking God, He cares about what is on our hearts.</w:t>
      </w:r>
      <w:r w:rsidR="00CB562D">
        <w:t xml:space="preserve"> </w:t>
      </w:r>
    </w:p>
    <w:p w14:paraId="3605BAA1" w14:textId="77777777" w:rsidR="00EB3C59" w:rsidRPr="00EB3C59" w:rsidRDefault="00EB3C59" w:rsidP="00EB3C59">
      <w:pPr>
        <w:ind w:left="360"/>
        <w:textAlignment w:val="baseline"/>
        <w:rPr>
          <w:rFonts w:ascii="Roboto" w:eastAsia="Times New Roman" w:hAnsi="Roboto" w:cs="Times New Roman"/>
          <w:b/>
          <w:bCs/>
          <w:kern w:val="0"/>
          <w:sz w:val="22"/>
          <w:szCs w:val="22"/>
          <w14:ligatures w14:val="none"/>
        </w:rPr>
      </w:pPr>
    </w:p>
    <w:p w14:paraId="5BC18024" w14:textId="4486C85D" w:rsidR="0043604E" w:rsidRPr="00C96FF0" w:rsidRDefault="006C5AA8" w:rsidP="00E362C3">
      <w:pPr>
        <w:pStyle w:val="ListParagraph"/>
        <w:numPr>
          <w:ilvl w:val="0"/>
          <w:numId w:val="20"/>
        </w:numPr>
        <w:textAlignment w:val="baseline"/>
        <w:rPr>
          <w:rFonts w:ascii="Roboto" w:eastAsia="Times New Roman" w:hAnsi="Roboto" w:cs="Times New Roman"/>
          <w:b/>
          <w:bCs/>
          <w:kern w:val="0"/>
          <w:sz w:val="22"/>
          <w:szCs w:val="22"/>
          <w14:ligatures w14:val="none"/>
        </w:rPr>
      </w:pPr>
      <w:r w:rsidRPr="00B328F5">
        <w:rPr>
          <w:rFonts w:ascii="Roboto" w:eastAsia="Times New Roman" w:hAnsi="Roboto" w:cs="Times New Roman"/>
          <w:b/>
          <w:bCs/>
          <w:kern w:val="0"/>
          <w:sz w:val="22"/>
          <w:szCs w:val="22"/>
          <w14:ligatures w14:val="none"/>
        </w:rPr>
        <w:t xml:space="preserve">How did those surrounding him respond to Jesus when he took the throne? </w:t>
      </w:r>
      <w:r w:rsidRPr="00B328F5">
        <w:rPr>
          <w:rFonts w:ascii="Roboto" w:hAnsi="Roboto"/>
          <w:b/>
          <w:bCs/>
          <w:sz w:val="22"/>
          <w:szCs w:val="22"/>
        </w:rPr>
        <w:t>If you really believed that Jesus is worthy of your whole life, what might change about the way you think, live, or make decisions this week</w:t>
      </w:r>
      <w:r w:rsidR="000C7CE1" w:rsidRPr="00B328F5">
        <w:rPr>
          <w:rFonts w:ascii="Roboto" w:hAnsi="Roboto"/>
          <w:b/>
          <w:bCs/>
          <w:sz w:val="22"/>
          <w:szCs w:val="22"/>
        </w:rPr>
        <w:t>?</w:t>
      </w:r>
      <w:r w:rsidR="00B328F5">
        <w:rPr>
          <w:b/>
          <w:bCs/>
        </w:rPr>
        <w:t xml:space="preserve"> </w:t>
      </w:r>
      <w:r w:rsidR="00B328F5" w:rsidRPr="00B328F5">
        <w:rPr>
          <w:rFonts w:ascii="Roboto" w:hAnsi="Roboto"/>
          <w:sz w:val="22"/>
          <w:szCs w:val="22"/>
        </w:rPr>
        <w:t xml:space="preserve">When Jesus takes the scroll, heaven erupts in worship. The elders fall before Him, the angels join in praise, and eventually </w:t>
      </w:r>
      <w:r w:rsidR="00B328F5" w:rsidRPr="00D37A22">
        <w:rPr>
          <w:rStyle w:val="Strong"/>
          <w:rFonts w:ascii="Roboto" w:hAnsi="Roboto"/>
          <w:b w:val="0"/>
          <w:bCs w:val="0"/>
          <w:sz w:val="22"/>
          <w:szCs w:val="22"/>
        </w:rPr>
        <w:t>every creature in heaven and on earth</w:t>
      </w:r>
      <w:r w:rsidR="00B328F5" w:rsidRPr="00B328F5">
        <w:rPr>
          <w:rFonts w:ascii="Roboto" w:hAnsi="Roboto"/>
          <w:sz w:val="22"/>
          <w:szCs w:val="22"/>
        </w:rPr>
        <w:t xml:space="preserve"> declares His worthiness. Their response makes sense because they recognize who Jesus is and what He has don</w:t>
      </w:r>
      <w:r w:rsidR="00167CFB">
        <w:rPr>
          <w:rFonts w:ascii="Roboto" w:hAnsi="Roboto"/>
          <w:sz w:val="22"/>
          <w:szCs w:val="22"/>
        </w:rPr>
        <w:t xml:space="preserve">e. </w:t>
      </w:r>
      <w:r w:rsidR="00B328F5" w:rsidRPr="00B328F5">
        <w:rPr>
          <w:rFonts w:ascii="Roboto" w:hAnsi="Roboto"/>
          <w:sz w:val="22"/>
          <w:szCs w:val="22"/>
        </w:rPr>
        <w:t>He alone is worthy of their worship</w:t>
      </w:r>
      <w:r w:rsidR="00167CFB">
        <w:rPr>
          <w:rFonts w:ascii="Roboto" w:hAnsi="Roboto"/>
          <w:sz w:val="22"/>
          <w:szCs w:val="22"/>
        </w:rPr>
        <w:t>!</w:t>
      </w:r>
      <w:r w:rsidR="00B328F5" w:rsidRPr="00B328F5">
        <w:rPr>
          <w:rFonts w:ascii="Roboto" w:hAnsi="Roboto"/>
          <w:sz w:val="22"/>
          <w:szCs w:val="22"/>
        </w:rPr>
        <w:t xml:space="preserve"> </w:t>
      </w:r>
      <w:r w:rsidR="00931689">
        <w:rPr>
          <w:rFonts w:ascii="Roboto" w:hAnsi="Roboto"/>
          <w:sz w:val="22"/>
          <w:szCs w:val="22"/>
        </w:rPr>
        <w:t xml:space="preserve">When </w:t>
      </w:r>
      <w:r w:rsidR="00B328F5" w:rsidRPr="00B328F5">
        <w:rPr>
          <w:rFonts w:ascii="Roboto" w:hAnsi="Roboto"/>
          <w:sz w:val="22"/>
          <w:szCs w:val="22"/>
        </w:rPr>
        <w:t>we truly believe Jesus is worthy of our whole lives,</w:t>
      </w:r>
      <w:r w:rsidR="00931689">
        <w:rPr>
          <w:rFonts w:ascii="Roboto" w:hAnsi="Roboto"/>
          <w:sz w:val="22"/>
          <w:szCs w:val="22"/>
        </w:rPr>
        <w:t xml:space="preserve"> i</w:t>
      </w:r>
      <w:r w:rsidR="00B328F5" w:rsidRPr="00B328F5">
        <w:rPr>
          <w:rFonts w:ascii="Roboto" w:hAnsi="Roboto"/>
          <w:sz w:val="22"/>
          <w:szCs w:val="22"/>
        </w:rPr>
        <w:t>t means Jesus isn’t just someone we worship on Sundays</w:t>
      </w:r>
      <w:r w:rsidR="00931689">
        <w:rPr>
          <w:rFonts w:ascii="Roboto" w:hAnsi="Roboto"/>
          <w:sz w:val="22"/>
          <w:szCs w:val="22"/>
        </w:rPr>
        <w:t xml:space="preserve">. </w:t>
      </w:r>
      <w:r w:rsidR="00B328F5" w:rsidRPr="00D37A22">
        <w:rPr>
          <w:rStyle w:val="Strong"/>
          <w:rFonts w:ascii="Roboto" w:hAnsi="Roboto"/>
          <w:b w:val="0"/>
          <w:bCs w:val="0"/>
          <w:sz w:val="22"/>
          <w:szCs w:val="22"/>
        </w:rPr>
        <w:t xml:space="preserve">He becomes the One who shapes our everyday </w:t>
      </w:r>
      <w:r w:rsidR="00B328F5" w:rsidRPr="00D37A22">
        <w:rPr>
          <w:rStyle w:val="Strong"/>
          <w:rFonts w:ascii="Roboto" w:hAnsi="Roboto"/>
          <w:b w:val="0"/>
          <w:bCs w:val="0"/>
          <w:sz w:val="22"/>
          <w:szCs w:val="22"/>
        </w:rPr>
        <w:lastRenderedPageBreak/>
        <w:t>choices</w:t>
      </w:r>
      <w:r w:rsidR="00931689">
        <w:rPr>
          <w:rStyle w:val="Strong"/>
          <w:rFonts w:ascii="Roboto" w:hAnsi="Roboto"/>
          <w:b w:val="0"/>
          <w:bCs w:val="0"/>
          <w:sz w:val="22"/>
          <w:szCs w:val="22"/>
        </w:rPr>
        <w:t xml:space="preserve"> and thinking.</w:t>
      </w:r>
      <w:r w:rsidR="003246A1">
        <w:rPr>
          <w:rStyle w:val="Strong"/>
          <w:rFonts w:ascii="Roboto" w:hAnsi="Roboto"/>
          <w:b w:val="0"/>
          <w:bCs w:val="0"/>
          <w:sz w:val="22"/>
          <w:szCs w:val="22"/>
        </w:rPr>
        <w:t xml:space="preserve"> </w:t>
      </w:r>
      <w:r w:rsidR="00B328F5" w:rsidRPr="00B328F5">
        <w:rPr>
          <w:rFonts w:ascii="Roboto" w:hAnsi="Roboto"/>
          <w:sz w:val="22"/>
          <w:szCs w:val="22"/>
        </w:rPr>
        <w:t xml:space="preserve">We begin </w:t>
      </w:r>
      <w:r w:rsidR="00931689">
        <w:rPr>
          <w:rFonts w:ascii="Roboto" w:hAnsi="Roboto"/>
          <w:sz w:val="22"/>
          <w:szCs w:val="22"/>
        </w:rPr>
        <w:t xml:space="preserve">to filter life through the lens of what would honor Jesus, and it influences </w:t>
      </w:r>
      <w:r w:rsidR="003246A1">
        <w:rPr>
          <w:rFonts w:ascii="Roboto" w:hAnsi="Roboto"/>
          <w:sz w:val="22"/>
          <w:szCs w:val="22"/>
        </w:rPr>
        <w:t xml:space="preserve">things like </w:t>
      </w:r>
      <w:r w:rsidR="00931689">
        <w:rPr>
          <w:rFonts w:ascii="Roboto" w:hAnsi="Roboto"/>
          <w:sz w:val="22"/>
          <w:szCs w:val="22"/>
        </w:rPr>
        <w:t xml:space="preserve">how we act in our </w:t>
      </w:r>
      <w:r w:rsidR="00B328F5" w:rsidRPr="00B328F5">
        <w:rPr>
          <w:rFonts w:ascii="Roboto" w:hAnsi="Roboto"/>
          <w:sz w:val="22"/>
          <w:szCs w:val="22"/>
        </w:rPr>
        <w:t>friendships, how we spend our time, what we do online, how we respond to pressure, and what we pursue.</w:t>
      </w:r>
      <w:r w:rsidR="00931689">
        <w:rPr>
          <w:rFonts w:ascii="Roboto" w:hAnsi="Roboto"/>
          <w:sz w:val="22"/>
          <w:szCs w:val="22"/>
        </w:rPr>
        <w:t xml:space="preserve"> </w:t>
      </w:r>
      <w:r w:rsidR="00B328F5" w:rsidRPr="00B328F5">
        <w:rPr>
          <w:rFonts w:ascii="Roboto" w:hAnsi="Roboto"/>
          <w:sz w:val="22"/>
          <w:szCs w:val="22"/>
        </w:rPr>
        <w:t xml:space="preserve">When we recognize that Jesus is worthy of everything, we begin to live like our whole </w:t>
      </w:r>
      <w:r w:rsidR="00980FB7">
        <w:rPr>
          <w:rFonts w:ascii="Roboto" w:hAnsi="Roboto"/>
          <w:sz w:val="22"/>
          <w:szCs w:val="22"/>
        </w:rPr>
        <w:t>life</w:t>
      </w:r>
      <w:r w:rsidR="00B328F5" w:rsidRPr="00B328F5">
        <w:rPr>
          <w:rFonts w:ascii="Roboto" w:hAnsi="Roboto"/>
          <w:sz w:val="22"/>
          <w:szCs w:val="22"/>
        </w:rPr>
        <w:t xml:space="preserve"> belong</w:t>
      </w:r>
      <w:r w:rsidR="00980FB7">
        <w:rPr>
          <w:rFonts w:ascii="Roboto" w:hAnsi="Roboto"/>
          <w:sz w:val="22"/>
          <w:szCs w:val="22"/>
        </w:rPr>
        <w:t>s</w:t>
      </w:r>
      <w:r w:rsidR="00B328F5" w:rsidRPr="00B328F5">
        <w:rPr>
          <w:rFonts w:ascii="Roboto" w:hAnsi="Roboto"/>
          <w:sz w:val="22"/>
          <w:szCs w:val="22"/>
        </w:rPr>
        <w:t xml:space="preserve"> to Him.</w:t>
      </w:r>
    </w:p>
    <w:sectPr w:rsidR="0043604E" w:rsidRPr="00C96F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0E945" w14:textId="77777777" w:rsidR="00094CA1" w:rsidRDefault="00094CA1" w:rsidP="00CA1296">
      <w:r>
        <w:separator/>
      </w:r>
    </w:p>
  </w:endnote>
  <w:endnote w:type="continuationSeparator" w:id="0">
    <w:p w14:paraId="28500562" w14:textId="77777777" w:rsidR="00094CA1" w:rsidRDefault="00094CA1" w:rsidP="00CA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dobe Garamond Pro">
    <w:altName w:val="Adobe Garamond Pro"/>
    <w:panose1 w:val="020B0604020202020204"/>
    <w:charset w:val="00"/>
    <w:family w:val="roman"/>
    <w:pitch w:val="default"/>
    <w:sig w:usb0="00000003" w:usb1="00000000" w:usb2="00000000" w:usb3="00000000" w:csb0="00000001" w:csb1="00000000"/>
  </w:font>
  <w:font w:name="Copperplate">
    <w:panose1 w:val="02000504000000020004"/>
    <w:charset w:val="4D"/>
    <w:family w:val="auto"/>
    <w:pitch w:val="variable"/>
    <w:sig w:usb0="8000006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5B66A" w14:textId="77777777" w:rsidR="00094CA1" w:rsidRDefault="00094CA1" w:rsidP="00CA1296">
      <w:r>
        <w:separator/>
      </w:r>
    </w:p>
  </w:footnote>
  <w:footnote w:type="continuationSeparator" w:id="0">
    <w:p w14:paraId="58F20D84" w14:textId="77777777" w:rsidR="00094CA1" w:rsidRDefault="00094CA1" w:rsidP="00CA1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F58"/>
    <w:multiLevelType w:val="hybridMultilevel"/>
    <w:tmpl w:val="AD5AE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D2105F"/>
    <w:multiLevelType w:val="hybridMultilevel"/>
    <w:tmpl w:val="9836F1D0"/>
    <w:lvl w:ilvl="0" w:tplc="2B54A95C">
      <w:start w:val="10"/>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1244B"/>
    <w:multiLevelType w:val="hybridMultilevel"/>
    <w:tmpl w:val="01F8E644"/>
    <w:lvl w:ilvl="0" w:tplc="1A00DF74">
      <w:start w:val="5"/>
      <w:numFmt w:val="bullet"/>
      <w:lvlText w:val="-"/>
      <w:lvlJc w:val="left"/>
      <w:pPr>
        <w:ind w:left="720" w:hanging="360"/>
      </w:pPr>
      <w:rPr>
        <w:rFonts w:ascii="Roboto" w:eastAsiaTheme="minorHAnsi"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86168"/>
    <w:multiLevelType w:val="multilevel"/>
    <w:tmpl w:val="0720B34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CB7854"/>
    <w:multiLevelType w:val="multilevel"/>
    <w:tmpl w:val="0BC4A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BB6B1C"/>
    <w:multiLevelType w:val="hybridMultilevel"/>
    <w:tmpl w:val="AD5AE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36384"/>
    <w:multiLevelType w:val="hybridMultilevel"/>
    <w:tmpl w:val="44B42962"/>
    <w:lvl w:ilvl="0" w:tplc="AED8054A">
      <w:start w:val="1"/>
      <w:numFmt w:val="bullet"/>
      <w:lvlText w:val="-"/>
      <w:lvlJc w:val="left"/>
      <w:pPr>
        <w:ind w:left="720" w:hanging="360"/>
      </w:pPr>
      <w:rPr>
        <w:rFonts w:ascii="Calibri" w:eastAsiaTheme="minorHAnsi" w:hAnsi="Calibri" w:cs="Calibri"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91605"/>
    <w:multiLevelType w:val="multilevel"/>
    <w:tmpl w:val="FAF0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AC4D5C"/>
    <w:multiLevelType w:val="hybridMultilevel"/>
    <w:tmpl w:val="42123210"/>
    <w:lvl w:ilvl="0" w:tplc="32F2F694">
      <w:start w:val="10"/>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5A1E78"/>
    <w:multiLevelType w:val="multilevel"/>
    <w:tmpl w:val="0CDE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8038A2"/>
    <w:multiLevelType w:val="multilevel"/>
    <w:tmpl w:val="CD82B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B358A"/>
    <w:multiLevelType w:val="multilevel"/>
    <w:tmpl w:val="5640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47082A"/>
    <w:multiLevelType w:val="hybridMultilevel"/>
    <w:tmpl w:val="13FE6AB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F730D8F"/>
    <w:multiLevelType w:val="multilevel"/>
    <w:tmpl w:val="8A06A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C14642"/>
    <w:multiLevelType w:val="hybridMultilevel"/>
    <w:tmpl w:val="7C16C804"/>
    <w:lvl w:ilvl="0" w:tplc="C6346314">
      <w:start w:val="5"/>
      <w:numFmt w:val="bullet"/>
      <w:lvlText w:val="-"/>
      <w:lvlJc w:val="left"/>
      <w:pPr>
        <w:ind w:left="720" w:hanging="360"/>
      </w:pPr>
      <w:rPr>
        <w:rFonts w:ascii="Roboto" w:eastAsiaTheme="minorHAnsi"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1E329E"/>
    <w:multiLevelType w:val="multilevel"/>
    <w:tmpl w:val="200CEA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47456F"/>
    <w:multiLevelType w:val="multilevel"/>
    <w:tmpl w:val="0CDE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4B7762"/>
    <w:multiLevelType w:val="hybridMultilevel"/>
    <w:tmpl w:val="874CED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9396CC9"/>
    <w:multiLevelType w:val="hybridMultilevel"/>
    <w:tmpl w:val="5F607A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E7C5608"/>
    <w:multiLevelType w:val="multilevel"/>
    <w:tmpl w:val="5C325E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8A00D1"/>
    <w:multiLevelType w:val="multilevel"/>
    <w:tmpl w:val="0E0C4F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24026B"/>
    <w:multiLevelType w:val="hybridMultilevel"/>
    <w:tmpl w:val="02247B40"/>
    <w:lvl w:ilvl="0" w:tplc="1A00DF74">
      <w:start w:val="5"/>
      <w:numFmt w:val="bullet"/>
      <w:lvlText w:val="-"/>
      <w:lvlJc w:val="left"/>
      <w:pPr>
        <w:ind w:left="720" w:hanging="360"/>
      </w:pPr>
      <w:rPr>
        <w:rFonts w:ascii="Roboto" w:eastAsiaTheme="minorHAnsi"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1F2E1B"/>
    <w:multiLevelType w:val="hybridMultilevel"/>
    <w:tmpl w:val="FD2AF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DE583E"/>
    <w:multiLevelType w:val="multilevel"/>
    <w:tmpl w:val="FFE80C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E46284"/>
    <w:multiLevelType w:val="multilevel"/>
    <w:tmpl w:val="3C7E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E1389A"/>
    <w:multiLevelType w:val="hybridMultilevel"/>
    <w:tmpl w:val="FD2AF5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8571AEC"/>
    <w:multiLevelType w:val="hybridMultilevel"/>
    <w:tmpl w:val="AD5AE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175414"/>
    <w:multiLevelType w:val="multilevel"/>
    <w:tmpl w:val="0720B34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BB460C"/>
    <w:multiLevelType w:val="hybridMultilevel"/>
    <w:tmpl w:val="AD5AE1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7C498C"/>
    <w:multiLevelType w:val="multilevel"/>
    <w:tmpl w:val="A4E4616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792451"/>
    <w:multiLevelType w:val="multilevel"/>
    <w:tmpl w:val="D5DC17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5430434">
    <w:abstractNumId w:val="10"/>
  </w:num>
  <w:num w:numId="2" w16cid:durableId="1690132659">
    <w:abstractNumId w:val="16"/>
  </w:num>
  <w:num w:numId="3" w16cid:durableId="1753116887">
    <w:abstractNumId w:val="9"/>
  </w:num>
  <w:num w:numId="4" w16cid:durableId="366954879">
    <w:abstractNumId w:val="5"/>
  </w:num>
  <w:num w:numId="5" w16cid:durableId="1969435457">
    <w:abstractNumId w:val="0"/>
  </w:num>
  <w:num w:numId="6" w16cid:durableId="1836726352">
    <w:abstractNumId w:val="12"/>
  </w:num>
  <w:num w:numId="7" w16cid:durableId="103498201">
    <w:abstractNumId w:val="6"/>
  </w:num>
  <w:num w:numId="8" w16cid:durableId="1902323472">
    <w:abstractNumId w:val="28"/>
  </w:num>
  <w:num w:numId="9" w16cid:durableId="1613631821">
    <w:abstractNumId w:val="11"/>
  </w:num>
  <w:num w:numId="10" w16cid:durableId="626399540">
    <w:abstractNumId w:val="21"/>
  </w:num>
  <w:num w:numId="11" w16cid:durableId="137576094">
    <w:abstractNumId w:val="14"/>
  </w:num>
  <w:num w:numId="12" w16cid:durableId="579218970">
    <w:abstractNumId w:val="29"/>
  </w:num>
  <w:num w:numId="13" w16cid:durableId="1028723757">
    <w:abstractNumId w:val="24"/>
  </w:num>
  <w:num w:numId="14" w16cid:durableId="1349791576">
    <w:abstractNumId w:val="2"/>
  </w:num>
  <w:num w:numId="15" w16cid:durableId="1489786694">
    <w:abstractNumId w:val="22"/>
  </w:num>
  <w:num w:numId="16" w16cid:durableId="707608245">
    <w:abstractNumId w:val="25"/>
  </w:num>
  <w:num w:numId="17" w16cid:durableId="230315087">
    <w:abstractNumId w:val="26"/>
  </w:num>
  <w:num w:numId="18" w16cid:durableId="2053071677">
    <w:abstractNumId w:val="7"/>
  </w:num>
  <w:num w:numId="19" w16cid:durableId="1490975810">
    <w:abstractNumId w:val="27"/>
  </w:num>
  <w:num w:numId="20" w16cid:durableId="96680807">
    <w:abstractNumId w:val="19"/>
  </w:num>
  <w:num w:numId="21" w16cid:durableId="1738556386">
    <w:abstractNumId w:val="4"/>
    <w:lvlOverride w:ilvl="0">
      <w:lvl w:ilvl="0">
        <w:numFmt w:val="decimal"/>
        <w:lvlText w:val="%1."/>
        <w:lvlJc w:val="left"/>
      </w:lvl>
    </w:lvlOverride>
  </w:num>
  <w:num w:numId="22" w16cid:durableId="741948185">
    <w:abstractNumId w:val="23"/>
    <w:lvlOverride w:ilvl="0">
      <w:lvl w:ilvl="0">
        <w:numFmt w:val="decimal"/>
        <w:lvlText w:val="%1."/>
        <w:lvlJc w:val="left"/>
      </w:lvl>
    </w:lvlOverride>
  </w:num>
  <w:num w:numId="23" w16cid:durableId="801074549">
    <w:abstractNumId w:val="15"/>
    <w:lvlOverride w:ilvl="0">
      <w:lvl w:ilvl="0">
        <w:numFmt w:val="decimal"/>
        <w:lvlText w:val="%1."/>
        <w:lvlJc w:val="left"/>
      </w:lvl>
    </w:lvlOverride>
  </w:num>
  <w:num w:numId="24" w16cid:durableId="827064497">
    <w:abstractNumId w:val="20"/>
    <w:lvlOverride w:ilvl="0">
      <w:lvl w:ilvl="0">
        <w:numFmt w:val="decimal"/>
        <w:lvlText w:val="%1."/>
        <w:lvlJc w:val="left"/>
      </w:lvl>
    </w:lvlOverride>
  </w:num>
  <w:num w:numId="25" w16cid:durableId="768547125">
    <w:abstractNumId w:val="30"/>
    <w:lvlOverride w:ilvl="0">
      <w:lvl w:ilvl="0">
        <w:numFmt w:val="decimal"/>
        <w:lvlText w:val="%1."/>
        <w:lvlJc w:val="left"/>
      </w:lvl>
    </w:lvlOverride>
  </w:num>
  <w:num w:numId="26" w16cid:durableId="1258176099">
    <w:abstractNumId w:val="13"/>
  </w:num>
  <w:num w:numId="27" w16cid:durableId="824130887">
    <w:abstractNumId w:val="1"/>
  </w:num>
  <w:num w:numId="28" w16cid:durableId="2078551997">
    <w:abstractNumId w:val="8"/>
  </w:num>
  <w:num w:numId="29" w16cid:durableId="402877017">
    <w:abstractNumId w:val="18"/>
  </w:num>
  <w:num w:numId="30" w16cid:durableId="49235837">
    <w:abstractNumId w:val="17"/>
  </w:num>
  <w:num w:numId="31" w16cid:durableId="775253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AC8"/>
    <w:rsid w:val="00000EA7"/>
    <w:rsid w:val="00007507"/>
    <w:rsid w:val="000109E7"/>
    <w:rsid w:val="000142FA"/>
    <w:rsid w:val="000174E3"/>
    <w:rsid w:val="000218DE"/>
    <w:rsid w:val="00031DB5"/>
    <w:rsid w:val="000378B8"/>
    <w:rsid w:val="0004179B"/>
    <w:rsid w:val="0004323F"/>
    <w:rsid w:val="00047F25"/>
    <w:rsid w:val="00050435"/>
    <w:rsid w:val="00061AB6"/>
    <w:rsid w:val="00061ACC"/>
    <w:rsid w:val="0006215C"/>
    <w:rsid w:val="00064F88"/>
    <w:rsid w:val="000678AD"/>
    <w:rsid w:val="00067A90"/>
    <w:rsid w:val="00073499"/>
    <w:rsid w:val="00073DE6"/>
    <w:rsid w:val="00082BDF"/>
    <w:rsid w:val="0008628D"/>
    <w:rsid w:val="00086398"/>
    <w:rsid w:val="00094CA1"/>
    <w:rsid w:val="00097FBD"/>
    <w:rsid w:val="000B3F51"/>
    <w:rsid w:val="000C7CE1"/>
    <w:rsid w:val="000D6C1C"/>
    <w:rsid w:val="000E079E"/>
    <w:rsid w:val="000E47AF"/>
    <w:rsid w:val="000F0D81"/>
    <w:rsid w:val="000F67CD"/>
    <w:rsid w:val="00104DCC"/>
    <w:rsid w:val="00105BB7"/>
    <w:rsid w:val="00105CFB"/>
    <w:rsid w:val="0011430A"/>
    <w:rsid w:val="001177BB"/>
    <w:rsid w:val="001279C6"/>
    <w:rsid w:val="0014204C"/>
    <w:rsid w:val="00142A20"/>
    <w:rsid w:val="00142E79"/>
    <w:rsid w:val="00143EFD"/>
    <w:rsid w:val="001479D8"/>
    <w:rsid w:val="001506F3"/>
    <w:rsid w:val="001516D6"/>
    <w:rsid w:val="0016126B"/>
    <w:rsid w:val="0016233A"/>
    <w:rsid w:val="00167CFB"/>
    <w:rsid w:val="0017090C"/>
    <w:rsid w:val="00172FBF"/>
    <w:rsid w:val="00175318"/>
    <w:rsid w:val="00177199"/>
    <w:rsid w:val="001777B1"/>
    <w:rsid w:val="001822CC"/>
    <w:rsid w:val="001A6473"/>
    <w:rsid w:val="001A7865"/>
    <w:rsid w:val="001B0C5B"/>
    <w:rsid w:val="001B10EA"/>
    <w:rsid w:val="001B2854"/>
    <w:rsid w:val="001B2A95"/>
    <w:rsid w:val="001C147C"/>
    <w:rsid w:val="001C49BB"/>
    <w:rsid w:val="001D6F1D"/>
    <w:rsid w:val="002025E0"/>
    <w:rsid w:val="0020344E"/>
    <w:rsid w:val="0020465B"/>
    <w:rsid w:val="00206E0B"/>
    <w:rsid w:val="00221185"/>
    <w:rsid w:val="00232797"/>
    <w:rsid w:val="00232875"/>
    <w:rsid w:val="00240A60"/>
    <w:rsid w:val="002467C1"/>
    <w:rsid w:val="00256AC8"/>
    <w:rsid w:val="00265E84"/>
    <w:rsid w:val="002665DE"/>
    <w:rsid w:val="00267E2E"/>
    <w:rsid w:val="00270D37"/>
    <w:rsid w:val="00277C06"/>
    <w:rsid w:val="00282994"/>
    <w:rsid w:val="002842F6"/>
    <w:rsid w:val="002947A6"/>
    <w:rsid w:val="002A346C"/>
    <w:rsid w:val="002B4C67"/>
    <w:rsid w:val="002C026E"/>
    <w:rsid w:val="002D1CB0"/>
    <w:rsid w:val="002D2CCD"/>
    <w:rsid w:val="002D5420"/>
    <w:rsid w:val="002D7C99"/>
    <w:rsid w:val="002F174B"/>
    <w:rsid w:val="002F3E09"/>
    <w:rsid w:val="002F57CA"/>
    <w:rsid w:val="003148A1"/>
    <w:rsid w:val="003246A1"/>
    <w:rsid w:val="00326F7F"/>
    <w:rsid w:val="00341EED"/>
    <w:rsid w:val="0034784E"/>
    <w:rsid w:val="00347E10"/>
    <w:rsid w:val="0035794C"/>
    <w:rsid w:val="00363206"/>
    <w:rsid w:val="0037567B"/>
    <w:rsid w:val="0037751B"/>
    <w:rsid w:val="00386BBD"/>
    <w:rsid w:val="0038785C"/>
    <w:rsid w:val="003878D5"/>
    <w:rsid w:val="0039495F"/>
    <w:rsid w:val="003A362B"/>
    <w:rsid w:val="003A372E"/>
    <w:rsid w:val="003A3C63"/>
    <w:rsid w:val="003A5D1A"/>
    <w:rsid w:val="003B0DEB"/>
    <w:rsid w:val="003B22AD"/>
    <w:rsid w:val="003C3FB2"/>
    <w:rsid w:val="003D039D"/>
    <w:rsid w:val="003E0067"/>
    <w:rsid w:val="003E4CFB"/>
    <w:rsid w:val="003E565C"/>
    <w:rsid w:val="003E6FD9"/>
    <w:rsid w:val="003F346B"/>
    <w:rsid w:val="00407D8C"/>
    <w:rsid w:val="0041030A"/>
    <w:rsid w:val="0042057F"/>
    <w:rsid w:val="00421744"/>
    <w:rsid w:val="00421DC3"/>
    <w:rsid w:val="004326CE"/>
    <w:rsid w:val="00434B85"/>
    <w:rsid w:val="00435B3D"/>
    <w:rsid w:val="0043604E"/>
    <w:rsid w:val="00436B7F"/>
    <w:rsid w:val="0044581D"/>
    <w:rsid w:val="004478A5"/>
    <w:rsid w:val="00452628"/>
    <w:rsid w:val="004605EF"/>
    <w:rsid w:val="00462FC3"/>
    <w:rsid w:val="0046753D"/>
    <w:rsid w:val="00473151"/>
    <w:rsid w:val="00477CDA"/>
    <w:rsid w:val="00491CE9"/>
    <w:rsid w:val="004A2B3C"/>
    <w:rsid w:val="004A558D"/>
    <w:rsid w:val="004B05EC"/>
    <w:rsid w:val="004B1094"/>
    <w:rsid w:val="004B507E"/>
    <w:rsid w:val="004C4940"/>
    <w:rsid w:val="004C7CE0"/>
    <w:rsid w:val="004D6371"/>
    <w:rsid w:val="004E2D69"/>
    <w:rsid w:val="004E65D2"/>
    <w:rsid w:val="004F19BC"/>
    <w:rsid w:val="004F5247"/>
    <w:rsid w:val="00502CE8"/>
    <w:rsid w:val="005114F2"/>
    <w:rsid w:val="005139BE"/>
    <w:rsid w:val="00541355"/>
    <w:rsid w:val="00541C4A"/>
    <w:rsid w:val="005450D4"/>
    <w:rsid w:val="005523C2"/>
    <w:rsid w:val="0055445A"/>
    <w:rsid w:val="00556950"/>
    <w:rsid w:val="0057308E"/>
    <w:rsid w:val="00582859"/>
    <w:rsid w:val="00583FC0"/>
    <w:rsid w:val="00593323"/>
    <w:rsid w:val="005A5033"/>
    <w:rsid w:val="005A5368"/>
    <w:rsid w:val="005B07F3"/>
    <w:rsid w:val="005B318C"/>
    <w:rsid w:val="005C0B4B"/>
    <w:rsid w:val="005C0F62"/>
    <w:rsid w:val="005C2855"/>
    <w:rsid w:val="005C6B04"/>
    <w:rsid w:val="005D1F0B"/>
    <w:rsid w:val="005D2666"/>
    <w:rsid w:val="005D62F5"/>
    <w:rsid w:val="005D7EAE"/>
    <w:rsid w:val="005E2A2E"/>
    <w:rsid w:val="005E51D2"/>
    <w:rsid w:val="005F256E"/>
    <w:rsid w:val="005F75FE"/>
    <w:rsid w:val="005F7C4E"/>
    <w:rsid w:val="00601F5C"/>
    <w:rsid w:val="00604E22"/>
    <w:rsid w:val="00607676"/>
    <w:rsid w:val="0061059D"/>
    <w:rsid w:val="00625251"/>
    <w:rsid w:val="00633701"/>
    <w:rsid w:val="006342E4"/>
    <w:rsid w:val="006343BA"/>
    <w:rsid w:val="00636D1D"/>
    <w:rsid w:val="00637D75"/>
    <w:rsid w:val="00643FA3"/>
    <w:rsid w:val="00644F55"/>
    <w:rsid w:val="00652F37"/>
    <w:rsid w:val="00660995"/>
    <w:rsid w:val="00662F61"/>
    <w:rsid w:val="006647E5"/>
    <w:rsid w:val="00665644"/>
    <w:rsid w:val="00672C16"/>
    <w:rsid w:val="006816AB"/>
    <w:rsid w:val="00682B0C"/>
    <w:rsid w:val="00683E05"/>
    <w:rsid w:val="006A1393"/>
    <w:rsid w:val="006A48B5"/>
    <w:rsid w:val="006A5B6D"/>
    <w:rsid w:val="006A7CE7"/>
    <w:rsid w:val="006B1DC4"/>
    <w:rsid w:val="006B70A5"/>
    <w:rsid w:val="006C5AA8"/>
    <w:rsid w:val="006E02D2"/>
    <w:rsid w:val="006E23D8"/>
    <w:rsid w:val="00701235"/>
    <w:rsid w:val="0070225B"/>
    <w:rsid w:val="00707161"/>
    <w:rsid w:val="00725441"/>
    <w:rsid w:val="0075187D"/>
    <w:rsid w:val="00753BDC"/>
    <w:rsid w:val="0075709C"/>
    <w:rsid w:val="00772458"/>
    <w:rsid w:val="00795317"/>
    <w:rsid w:val="007B0C7E"/>
    <w:rsid w:val="007C1193"/>
    <w:rsid w:val="007C1E82"/>
    <w:rsid w:val="007C7963"/>
    <w:rsid w:val="007D4277"/>
    <w:rsid w:val="007D7537"/>
    <w:rsid w:val="007E7E37"/>
    <w:rsid w:val="007F07ED"/>
    <w:rsid w:val="007F340D"/>
    <w:rsid w:val="007F6A55"/>
    <w:rsid w:val="00800A18"/>
    <w:rsid w:val="00803A1B"/>
    <w:rsid w:val="00825FBA"/>
    <w:rsid w:val="00827300"/>
    <w:rsid w:val="008317F9"/>
    <w:rsid w:val="00834EF1"/>
    <w:rsid w:val="00842F5F"/>
    <w:rsid w:val="008440DE"/>
    <w:rsid w:val="008479AC"/>
    <w:rsid w:val="00864516"/>
    <w:rsid w:val="008702D4"/>
    <w:rsid w:val="00874DD0"/>
    <w:rsid w:val="00876FE3"/>
    <w:rsid w:val="0088616C"/>
    <w:rsid w:val="00886686"/>
    <w:rsid w:val="008A0D6B"/>
    <w:rsid w:val="008A470A"/>
    <w:rsid w:val="008A68CD"/>
    <w:rsid w:val="008B2FF0"/>
    <w:rsid w:val="008B762E"/>
    <w:rsid w:val="008C3452"/>
    <w:rsid w:val="008C4C6D"/>
    <w:rsid w:val="008C6B35"/>
    <w:rsid w:val="008C787C"/>
    <w:rsid w:val="008D5ED5"/>
    <w:rsid w:val="008E1245"/>
    <w:rsid w:val="008E28CA"/>
    <w:rsid w:val="008E6F36"/>
    <w:rsid w:val="008F05D2"/>
    <w:rsid w:val="00902041"/>
    <w:rsid w:val="00907136"/>
    <w:rsid w:val="00910D62"/>
    <w:rsid w:val="009162E6"/>
    <w:rsid w:val="00922AFD"/>
    <w:rsid w:val="00924833"/>
    <w:rsid w:val="00924CD8"/>
    <w:rsid w:val="00931689"/>
    <w:rsid w:val="009318B6"/>
    <w:rsid w:val="009407F7"/>
    <w:rsid w:val="00941695"/>
    <w:rsid w:val="00942AF2"/>
    <w:rsid w:val="009534BF"/>
    <w:rsid w:val="00953A00"/>
    <w:rsid w:val="0095559C"/>
    <w:rsid w:val="00956900"/>
    <w:rsid w:val="00960A8E"/>
    <w:rsid w:val="00960BEB"/>
    <w:rsid w:val="00971E25"/>
    <w:rsid w:val="0097327F"/>
    <w:rsid w:val="0097496B"/>
    <w:rsid w:val="00980FB7"/>
    <w:rsid w:val="00987B60"/>
    <w:rsid w:val="0099061D"/>
    <w:rsid w:val="009A163A"/>
    <w:rsid w:val="009A19C7"/>
    <w:rsid w:val="009C2A3D"/>
    <w:rsid w:val="009D58C8"/>
    <w:rsid w:val="009E5882"/>
    <w:rsid w:val="009E6C0F"/>
    <w:rsid w:val="009F75AE"/>
    <w:rsid w:val="00A0625A"/>
    <w:rsid w:val="00A118F3"/>
    <w:rsid w:val="00A17F9F"/>
    <w:rsid w:val="00A23803"/>
    <w:rsid w:val="00A2441D"/>
    <w:rsid w:val="00A257A1"/>
    <w:rsid w:val="00A31D23"/>
    <w:rsid w:val="00A332B9"/>
    <w:rsid w:val="00A40007"/>
    <w:rsid w:val="00A4568F"/>
    <w:rsid w:val="00A51DD2"/>
    <w:rsid w:val="00A7007A"/>
    <w:rsid w:val="00A834AE"/>
    <w:rsid w:val="00A90C0D"/>
    <w:rsid w:val="00A93C79"/>
    <w:rsid w:val="00A96BE9"/>
    <w:rsid w:val="00AA3BBB"/>
    <w:rsid w:val="00AA5BB0"/>
    <w:rsid w:val="00AB6ADF"/>
    <w:rsid w:val="00AC2CF2"/>
    <w:rsid w:val="00AD30F7"/>
    <w:rsid w:val="00AE74E4"/>
    <w:rsid w:val="00AE768A"/>
    <w:rsid w:val="00B06BD2"/>
    <w:rsid w:val="00B078FE"/>
    <w:rsid w:val="00B1223A"/>
    <w:rsid w:val="00B22E5A"/>
    <w:rsid w:val="00B26823"/>
    <w:rsid w:val="00B328F5"/>
    <w:rsid w:val="00B423E3"/>
    <w:rsid w:val="00B430A1"/>
    <w:rsid w:val="00B431B5"/>
    <w:rsid w:val="00B50916"/>
    <w:rsid w:val="00B54B00"/>
    <w:rsid w:val="00B57470"/>
    <w:rsid w:val="00B61E62"/>
    <w:rsid w:val="00B63208"/>
    <w:rsid w:val="00B63DDD"/>
    <w:rsid w:val="00B64D7A"/>
    <w:rsid w:val="00B65405"/>
    <w:rsid w:val="00B67578"/>
    <w:rsid w:val="00B93ABD"/>
    <w:rsid w:val="00B95087"/>
    <w:rsid w:val="00BA48D9"/>
    <w:rsid w:val="00BA5459"/>
    <w:rsid w:val="00BA5527"/>
    <w:rsid w:val="00BB31A3"/>
    <w:rsid w:val="00BB6219"/>
    <w:rsid w:val="00BC2CC2"/>
    <w:rsid w:val="00BC3088"/>
    <w:rsid w:val="00BC3F3B"/>
    <w:rsid w:val="00BC459F"/>
    <w:rsid w:val="00BC6A1F"/>
    <w:rsid w:val="00BD44B1"/>
    <w:rsid w:val="00BE4461"/>
    <w:rsid w:val="00BE7E4E"/>
    <w:rsid w:val="00BF0598"/>
    <w:rsid w:val="00BF3265"/>
    <w:rsid w:val="00BF3B14"/>
    <w:rsid w:val="00BF520A"/>
    <w:rsid w:val="00C04E82"/>
    <w:rsid w:val="00C054CB"/>
    <w:rsid w:val="00C06259"/>
    <w:rsid w:val="00C14C13"/>
    <w:rsid w:val="00C217C7"/>
    <w:rsid w:val="00C24CAF"/>
    <w:rsid w:val="00C30BC5"/>
    <w:rsid w:val="00C32105"/>
    <w:rsid w:val="00C35C24"/>
    <w:rsid w:val="00C36367"/>
    <w:rsid w:val="00C373ED"/>
    <w:rsid w:val="00C520C1"/>
    <w:rsid w:val="00C55FC8"/>
    <w:rsid w:val="00C57765"/>
    <w:rsid w:val="00C60482"/>
    <w:rsid w:val="00C605F8"/>
    <w:rsid w:val="00C64351"/>
    <w:rsid w:val="00C65ECA"/>
    <w:rsid w:val="00C73514"/>
    <w:rsid w:val="00C87D68"/>
    <w:rsid w:val="00C92253"/>
    <w:rsid w:val="00C932FC"/>
    <w:rsid w:val="00C96FF0"/>
    <w:rsid w:val="00CA0FDF"/>
    <w:rsid w:val="00CA1296"/>
    <w:rsid w:val="00CA1B74"/>
    <w:rsid w:val="00CA338C"/>
    <w:rsid w:val="00CA4CD0"/>
    <w:rsid w:val="00CA7BCE"/>
    <w:rsid w:val="00CB562D"/>
    <w:rsid w:val="00CB5685"/>
    <w:rsid w:val="00CC3806"/>
    <w:rsid w:val="00CC530D"/>
    <w:rsid w:val="00CD79DF"/>
    <w:rsid w:val="00CE08B4"/>
    <w:rsid w:val="00CF08A8"/>
    <w:rsid w:val="00D03B91"/>
    <w:rsid w:val="00D1347F"/>
    <w:rsid w:val="00D32B06"/>
    <w:rsid w:val="00D37A22"/>
    <w:rsid w:val="00D430DD"/>
    <w:rsid w:val="00D467FF"/>
    <w:rsid w:val="00D51BDE"/>
    <w:rsid w:val="00D56BC2"/>
    <w:rsid w:val="00D60F1D"/>
    <w:rsid w:val="00D63A74"/>
    <w:rsid w:val="00D652F5"/>
    <w:rsid w:val="00D66495"/>
    <w:rsid w:val="00D75A9C"/>
    <w:rsid w:val="00D813F3"/>
    <w:rsid w:val="00D85023"/>
    <w:rsid w:val="00D87DBC"/>
    <w:rsid w:val="00D95BE9"/>
    <w:rsid w:val="00DA2773"/>
    <w:rsid w:val="00DB41B0"/>
    <w:rsid w:val="00DB567A"/>
    <w:rsid w:val="00DC46A8"/>
    <w:rsid w:val="00DC754E"/>
    <w:rsid w:val="00DD3E9B"/>
    <w:rsid w:val="00DD41E6"/>
    <w:rsid w:val="00DD584F"/>
    <w:rsid w:val="00DE6C1F"/>
    <w:rsid w:val="00DF2A3C"/>
    <w:rsid w:val="00DF649B"/>
    <w:rsid w:val="00E01679"/>
    <w:rsid w:val="00E01D97"/>
    <w:rsid w:val="00E15759"/>
    <w:rsid w:val="00E16043"/>
    <w:rsid w:val="00E22D18"/>
    <w:rsid w:val="00E362C3"/>
    <w:rsid w:val="00E472CE"/>
    <w:rsid w:val="00E52BDD"/>
    <w:rsid w:val="00E63508"/>
    <w:rsid w:val="00E653DD"/>
    <w:rsid w:val="00E66F1F"/>
    <w:rsid w:val="00E72D21"/>
    <w:rsid w:val="00E73CCD"/>
    <w:rsid w:val="00E7709C"/>
    <w:rsid w:val="00E80BCA"/>
    <w:rsid w:val="00E83722"/>
    <w:rsid w:val="00E87013"/>
    <w:rsid w:val="00E9373B"/>
    <w:rsid w:val="00EA0B57"/>
    <w:rsid w:val="00EB3AE5"/>
    <w:rsid w:val="00EB3C59"/>
    <w:rsid w:val="00EB4198"/>
    <w:rsid w:val="00EB7018"/>
    <w:rsid w:val="00EC3B96"/>
    <w:rsid w:val="00ED3E8B"/>
    <w:rsid w:val="00ED54A9"/>
    <w:rsid w:val="00ED5D6E"/>
    <w:rsid w:val="00ED715A"/>
    <w:rsid w:val="00ED7248"/>
    <w:rsid w:val="00ED72E7"/>
    <w:rsid w:val="00EE00A2"/>
    <w:rsid w:val="00EE138E"/>
    <w:rsid w:val="00EE6562"/>
    <w:rsid w:val="00EE6783"/>
    <w:rsid w:val="00EE704D"/>
    <w:rsid w:val="00EF6C86"/>
    <w:rsid w:val="00F0542E"/>
    <w:rsid w:val="00F114FE"/>
    <w:rsid w:val="00F12CA8"/>
    <w:rsid w:val="00F20D15"/>
    <w:rsid w:val="00F225A5"/>
    <w:rsid w:val="00F228AF"/>
    <w:rsid w:val="00F268F0"/>
    <w:rsid w:val="00F327AB"/>
    <w:rsid w:val="00F34626"/>
    <w:rsid w:val="00F37668"/>
    <w:rsid w:val="00F439A0"/>
    <w:rsid w:val="00F44550"/>
    <w:rsid w:val="00F45E4D"/>
    <w:rsid w:val="00F53074"/>
    <w:rsid w:val="00F62A33"/>
    <w:rsid w:val="00F65217"/>
    <w:rsid w:val="00F708CE"/>
    <w:rsid w:val="00F72B60"/>
    <w:rsid w:val="00F72B86"/>
    <w:rsid w:val="00F8147F"/>
    <w:rsid w:val="00F935B9"/>
    <w:rsid w:val="00F939E6"/>
    <w:rsid w:val="00F949E8"/>
    <w:rsid w:val="00F954F1"/>
    <w:rsid w:val="00F97CCA"/>
    <w:rsid w:val="00FC01C8"/>
    <w:rsid w:val="00FC5132"/>
    <w:rsid w:val="00FC6284"/>
    <w:rsid w:val="00FD319B"/>
    <w:rsid w:val="00FD6A25"/>
    <w:rsid w:val="00FF0A53"/>
    <w:rsid w:val="00FF4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4E56"/>
  <w15:chartTrackingRefBased/>
  <w15:docId w15:val="{00CCC182-E9A5-914E-899E-9FAA55C99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296"/>
    <w:pPr>
      <w:tabs>
        <w:tab w:val="center" w:pos="4680"/>
        <w:tab w:val="right" w:pos="9360"/>
      </w:tabs>
    </w:pPr>
  </w:style>
  <w:style w:type="character" w:customStyle="1" w:styleId="HeaderChar">
    <w:name w:val="Header Char"/>
    <w:basedOn w:val="DefaultParagraphFont"/>
    <w:link w:val="Header"/>
    <w:uiPriority w:val="99"/>
    <w:rsid w:val="00CA1296"/>
  </w:style>
  <w:style w:type="paragraph" w:styleId="Footer">
    <w:name w:val="footer"/>
    <w:basedOn w:val="Normal"/>
    <w:link w:val="FooterChar"/>
    <w:uiPriority w:val="99"/>
    <w:unhideWhenUsed/>
    <w:rsid w:val="00CA1296"/>
    <w:pPr>
      <w:tabs>
        <w:tab w:val="center" w:pos="4680"/>
        <w:tab w:val="right" w:pos="9360"/>
      </w:tabs>
    </w:pPr>
  </w:style>
  <w:style w:type="character" w:customStyle="1" w:styleId="FooterChar">
    <w:name w:val="Footer Char"/>
    <w:basedOn w:val="DefaultParagraphFont"/>
    <w:link w:val="Footer"/>
    <w:uiPriority w:val="99"/>
    <w:rsid w:val="00CA1296"/>
  </w:style>
  <w:style w:type="paragraph" w:styleId="NormalWeb">
    <w:name w:val="Normal (Web)"/>
    <w:basedOn w:val="Normal"/>
    <w:uiPriority w:val="99"/>
    <w:unhideWhenUsed/>
    <w:rsid w:val="00CA1296"/>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F62A33"/>
    <w:pPr>
      <w:ind w:left="720"/>
      <w:contextualSpacing/>
    </w:pPr>
  </w:style>
  <w:style w:type="paragraph" w:customStyle="1" w:styleId="p1">
    <w:name w:val="p1"/>
    <w:basedOn w:val="Normal"/>
    <w:rsid w:val="00F62A33"/>
    <w:rPr>
      <w:rFonts w:ascii="Helvetica" w:eastAsia="Times New Roman" w:hAnsi="Helvetica" w:cs="Times New Roman"/>
      <w:color w:val="323231"/>
      <w:kern w:val="0"/>
      <w:sz w:val="18"/>
      <w:szCs w:val="18"/>
      <w14:ligatures w14:val="none"/>
    </w:rPr>
  </w:style>
  <w:style w:type="character" w:styleId="Strong">
    <w:name w:val="Strong"/>
    <w:basedOn w:val="DefaultParagraphFont"/>
    <w:uiPriority w:val="22"/>
    <w:qFormat/>
    <w:rsid w:val="00E66F1F"/>
    <w:rPr>
      <w:b/>
      <w:bCs/>
    </w:rPr>
  </w:style>
  <w:style w:type="character" w:customStyle="1" w:styleId="woj">
    <w:name w:val="woj"/>
    <w:basedOn w:val="DefaultParagraphFont"/>
    <w:rsid w:val="001B0C5B"/>
  </w:style>
  <w:style w:type="paragraph" w:customStyle="1" w:styleId="pdq2pgselectionanchorcontainer">
    <w:name w:val="pdq2pg_selectionanchorcontainer"/>
    <w:basedOn w:val="Normal"/>
    <w:rsid w:val="00E63508"/>
    <w:pPr>
      <w:spacing w:before="100" w:beforeAutospacing="1" w:after="100" w:afterAutospacing="1"/>
    </w:pPr>
    <w:rPr>
      <w:rFonts w:ascii="Times New Roman" w:eastAsia="Times New Roman" w:hAnsi="Times New Roman" w:cs="Times New Roman"/>
      <w:kern w:val="0"/>
      <w14:ligatures w14:val="none"/>
    </w:rPr>
  </w:style>
  <w:style w:type="character" w:customStyle="1" w:styleId="text">
    <w:name w:val="text"/>
    <w:basedOn w:val="DefaultParagraphFont"/>
    <w:rsid w:val="00F44550"/>
  </w:style>
  <w:style w:type="paragraph" w:customStyle="1" w:styleId="isselectedend">
    <w:name w:val="isselectedend"/>
    <w:basedOn w:val="Normal"/>
    <w:rsid w:val="005C6B04"/>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5C6B04"/>
    <w:rPr>
      <w:i/>
      <w:iCs/>
    </w:rPr>
  </w:style>
  <w:style w:type="paragraph" w:styleId="Revision">
    <w:name w:val="Revision"/>
    <w:hidden/>
    <w:uiPriority w:val="99"/>
    <w:semiHidden/>
    <w:rsid w:val="004326CE"/>
  </w:style>
  <w:style w:type="paragraph" w:customStyle="1" w:styleId="line">
    <w:name w:val="line"/>
    <w:basedOn w:val="Normal"/>
    <w:rsid w:val="004B05EC"/>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4B05EC"/>
    <w:rPr>
      <w:color w:val="0000FF"/>
      <w:u w:val="single"/>
    </w:rPr>
  </w:style>
  <w:style w:type="paragraph" w:customStyle="1" w:styleId="first-line-none">
    <w:name w:val="first-line-none"/>
    <w:basedOn w:val="Normal"/>
    <w:rsid w:val="004B05EC"/>
    <w:pPr>
      <w:spacing w:before="100" w:beforeAutospacing="1" w:after="100" w:afterAutospacing="1"/>
    </w:pPr>
    <w:rPr>
      <w:rFonts w:ascii="Times New Roman" w:eastAsia="Times New Roman" w:hAnsi="Times New Roman" w:cs="Times New Roman"/>
      <w:kern w:val="0"/>
      <w14:ligatures w14:val="none"/>
    </w:rPr>
  </w:style>
  <w:style w:type="character" w:customStyle="1" w:styleId="A11">
    <w:name w:val="A11"/>
    <w:uiPriority w:val="99"/>
    <w:rsid w:val="00000EA7"/>
    <w:rPr>
      <w:rFonts w:cs="Adobe Garamond Pro"/>
      <w:color w:val="000000"/>
      <w:sz w:val="22"/>
      <w:szCs w:val="22"/>
    </w:rPr>
  </w:style>
  <w:style w:type="character" w:customStyle="1" w:styleId="reftext">
    <w:name w:val="reftext"/>
    <w:basedOn w:val="DefaultParagraphFont"/>
    <w:rsid w:val="00660995"/>
  </w:style>
  <w:style w:type="character" w:styleId="FollowedHyperlink">
    <w:name w:val="FollowedHyperlink"/>
    <w:basedOn w:val="DefaultParagraphFont"/>
    <w:uiPriority w:val="99"/>
    <w:semiHidden/>
    <w:unhideWhenUsed/>
    <w:rsid w:val="00660995"/>
    <w:rPr>
      <w:color w:val="954F72" w:themeColor="followedHyperlink"/>
      <w:u w:val="single"/>
    </w:rPr>
  </w:style>
  <w:style w:type="paragraph" w:customStyle="1" w:styleId="Pa12">
    <w:name w:val="Pa12"/>
    <w:basedOn w:val="Normal"/>
    <w:next w:val="Normal"/>
    <w:uiPriority w:val="99"/>
    <w:rsid w:val="00942AF2"/>
    <w:pPr>
      <w:autoSpaceDE w:val="0"/>
      <w:autoSpaceDN w:val="0"/>
      <w:adjustRightInd w:val="0"/>
      <w:spacing w:line="231" w:lineRule="atLeast"/>
    </w:pPr>
    <w:rPr>
      <w:rFonts w:ascii="Adobe Garamond Pro" w:hAnsi="Adobe Garamond Pro"/>
      <w:kern w:val="0"/>
    </w:rPr>
  </w:style>
  <w:style w:type="character" w:customStyle="1" w:styleId="A12">
    <w:name w:val="A12"/>
    <w:uiPriority w:val="99"/>
    <w:rsid w:val="00ED54A9"/>
    <w:rPr>
      <w:rFonts w:cs="Adobe Garamond Pro"/>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5766">
      <w:bodyDiv w:val="1"/>
      <w:marLeft w:val="0"/>
      <w:marRight w:val="0"/>
      <w:marTop w:val="0"/>
      <w:marBottom w:val="0"/>
      <w:divBdr>
        <w:top w:val="none" w:sz="0" w:space="0" w:color="auto"/>
        <w:left w:val="none" w:sz="0" w:space="0" w:color="auto"/>
        <w:bottom w:val="none" w:sz="0" w:space="0" w:color="auto"/>
        <w:right w:val="none" w:sz="0" w:space="0" w:color="auto"/>
      </w:divBdr>
      <w:divsChild>
        <w:div w:id="433399267">
          <w:marLeft w:val="0"/>
          <w:marRight w:val="0"/>
          <w:marTop w:val="0"/>
          <w:marBottom w:val="0"/>
          <w:divBdr>
            <w:top w:val="none" w:sz="0" w:space="0" w:color="auto"/>
            <w:left w:val="none" w:sz="0" w:space="0" w:color="auto"/>
            <w:bottom w:val="none" w:sz="0" w:space="0" w:color="auto"/>
            <w:right w:val="none" w:sz="0" w:space="0" w:color="auto"/>
          </w:divBdr>
        </w:div>
      </w:divsChild>
    </w:div>
    <w:div w:id="281308435">
      <w:bodyDiv w:val="1"/>
      <w:marLeft w:val="0"/>
      <w:marRight w:val="0"/>
      <w:marTop w:val="0"/>
      <w:marBottom w:val="0"/>
      <w:divBdr>
        <w:top w:val="none" w:sz="0" w:space="0" w:color="auto"/>
        <w:left w:val="none" w:sz="0" w:space="0" w:color="auto"/>
        <w:bottom w:val="none" w:sz="0" w:space="0" w:color="auto"/>
        <w:right w:val="none" w:sz="0" w:space="0" w:color="auto"/>
      </w:divBdr>
      <w:divsChild>
        <w:div w:id="1940211060">
          <w:marLeft w:val="0"/>
          <w:marRight w:val="0"/>
          <w:marTop w:val="0"/>
          <w:marBottom w:val="0"/>
          <w:divBdr>
            <w:top w:val="none" w:sz="0" w:space="0" w:color="auto"/>
            <w:left w:val="none" w:sz="0" w:space="0" w:color="auto"/>
            <w:bottom w:val="none" w:sz="0" w:space="0" w:color="auto"/>
            <w:right w:val="none" w:sz="0" w:space="0" w:color="auto"/>
          </w:divBdr>
        </w:div>
      </w:divsChild>
    </w:div>
    <w:div w:id="913583730">
      <w:bodyDiv w:val="1"/>
      <w:marLeft w:val="0"/>
      <w:marRight w:val="0"/>
      <w:marTop w:val="0"/>
      <w:marBottom w:val="0"/>
      <w:divBdr>
        <w:top w:val="none" w:sz="0" w:space="0" w:color="auto"/>
        <w:left w:val="none" w:sz="0" w:space="0" w:color="auto"/>
        <w:bottom w:val="none" w:sz="0" w:space="0" w:color="auto"/>
        <w:right w:val="none" w:sz="0" w:space="0" w:color="auto"/>
      </w:divBdr>
      <w:divsChild>
        <w:div w:id="223030290">
          <w:marLeft w:val="0"/>
          <w:marRight w:val="0"/>
          <w:marTop w:val="0"/>
          <w:marBottom w:val="0"/>
          <w:divBdr>
            <w:top w:val="none" w:sz="0" w:space="0" w:color="auto"/>
            <w:left w:val="none" w:sz="0" w:space="0" w:color="auto"/>
            <w:bottom w:val="none" w:sz="0" w:space="0" w:color="auto"/>
            <w:right w:val="none" w:sz="0" w:space="0" w:color="auto"/>
          </w:divBdr>
        </w:div>
      </w:divsChild>
    </w:div>
    <w:div w:id="931208254">
      <w:bodyDiv w:val="1"/>
      <w:marLeft w:val="0"/>
      <w:marRight w:val="0"/>
      <w:marTop w:val="0"/>
      <w:marBottom w:val="0"/>
      <w:divBdr>
        <w:top w:val="none" w:sz="0" w:space="0" w:color="auto"/>
        <w:left w:val="none" w:sz="0" w:space="0" w:color="auto"/>
        <w:bottom w:val="none" w:sz="0" w:space="0" w:color="auto"/>
        <w:right w:val="none" w:sz="0" w:space="0" w:color="auto"/>
      </w:divBdr>
      <w:divsChild>
        <w:div w:id="1346439844">
          <w:marLeft w:val="0"/>
          <w:marRight w:val="0"/>
          <w:marTop w:val="0"/>
          <w:marBottom w:val="0"/>
          <w:divBdr>
            <w:top w:val="none" w:sz="0" w:space="0" w:color="auto"/>
            <w:left w:val="none" w:sz="0" w:space="0" w:color="auto"/>
            <w:bottom w:val="none" w:sz="0" w:space="0" w:color="auto"/>
            <w:right w:val="none" w:sz="0" w:space="0" w:color="auto"/>
          </w:divBdr>
        </w:div>
      </w:divsChild>
    </w:div>
    <w:div w:id="1143350748">
      <w:bodyDiv w:val="1"/>
      <w:marLeft w:val="0"/>
      <w:marRight w:val="0"/>
      <w:marTop w:val="0"/>
      <w:marBottom w:val="0"/>
      <w:divBdr>
        <w:top w:val="none" w:sz="0" w:space="0" w:color="auto"/>
        <w:left w:val="none" w:sz="0" w:space="0" w:color="auto"/>
        <w:bottom w:val="none" w:sz="0" w:space="0" w:color="auto"/>
        <w:right w:val="none" w:sz="0" w:space="0" w:color="auto"/>
      </w:divBdr>
      <w:divsChild>
        <w:div w:id="1237588398">
          <w:marLeft w:val="0"/>
          <w:marRight w:val="0"/>
          <w:marTop w:val="0"/>
          <w:marBottom w:val="0"/>
          <w:divBdr>
            <w:top w:val="none" w:sz="0" w:space="0" w:color="auto"/>
            <w:left w:val="none" w:sz="0" w:space="0" w:color="auto"/>
            <w:bottom w:val="none" w:sz="0" w:space="0" w:color="auto"/>
            <w:right w:val="none" w:sz="0" w:space="0" w:color="auto"/>
          </w:divBdr>
        </w:div>
      </w:divsChild>
    </w:div>
    <w:div w:id="1165820977">
      <w:bodyDiv w:val="1"/>
      <w:marLeft w:val="0"/>
      <w:marRight w:val="0"/>
      <w:marTop w:val="0"/>
      <w:marBottom w:val="0"/>
      <w:divBdr>
        <w:top w:val="none" w:sz="0" w:space="0" w:color="auto"/>
        <w:left w:val="none" w:sz="0" w:space="0" w:color="auto"/>
        <w:bottom w:val="none" w:sz="0" w:space="0" w:color="auto"/>
        <w:right w:val="none" w:sz="0" w:space="0" w:color="auto"/>
      </w:divBdr>
      <w:divsChild>
        <w:div w:id="1449620984">
          <w:marLeft w:val="0"/>
          <w:marRight w:val="0"/>
          <w:marTop w:val="0"/>
          <w:marBottom w:val="0"/>
          <w:divBdr>
            <w:top w:val="none" w:sz="0" w:space="0" w:color="auto"/>
            <w:left w:val="none" w:sz="0" w:space="0" w:color="auto"/>
            <w:bottom w:val="none" w:sz="0" w:space="0" w:color="auto"/>
            <w:right w:val="none" w:sz="0" w:space="0" w:color="auto"/>
          </w:divBdr>
        </w:div>
      </w:divsChild>
    </w:div>
    <w:div w:id="1194269480">
      <w:bodyDiv w:val="1"/>
      <w:marLeft w:val="0"/>
      <w:marRight w:val="0"/>
      <w:marTop w:val="0"/>
      <w:marBottom w:val="0"/>
      <w:divBdr>
        <w:top w:val="none" w:sz="0" w:space="0" w:color="auto"/>
        <w:left w:val="none" w:sz="0" w:space="0" w:color="auto"/>
        <w:bottom w:val="none" w:sz="0" w:space="0" w:color="auto"/>
        <w:right w:val="none" w:sz="0" w:space="0" w:color="auto"/>
      </w:divBdr>
      <w:divsChild>
        <w:div w:id="2023120911">
          <w:marLeft w:val="0"/>
          <w:marRight w:val="0"/>
          <w:marTop w:val="0"/>
          <w:marBottom w:val="0"/>
          <w:divBdr>
            <w:top w:val="none" w:sz="0" w:space="0" w:color="auto"/>
            <w:left w:val="none" w:sz="0" w:space="0" w:color="auto"/>
            <w:bottom w:val="none" w:sz="0" w:space="0" w:color="auto"/>
            <w:right w:val="none" w:sz="0" w:space="0" w:color="auto"/>
          </w:divBdr>
        </w:div>
      </w:divsChild>
    </w:div>
    <w:div w:id="1430543093">
      <w:bodyDiv w:val="1"/>
      <w:marLeft w:val="0"/>
      <w:marRight w:val="0"/>
      <w:marTop w:val="0"/>
      <w:marBottom w:val="0"/>
      <w:divBdr>
        <w:top w:val="none" w:sz="0" w:space="0" w:color="auto"/>
        <w:left w:val="none" w:sz="0" w:space="0" w:color="auto"/>
        <w:bottom w:val="none" w:sz="0" w:space="0" w:color="auto"/>
        <w:right w:val="none" w:sz="0" w:space="0" w:color="auto"/>
      </w:divBdr>
      <w:divsChild>
        <w:div w:id="14595673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arah.fehl/Downloads/Studnet%20Curriculum%20Team%20Template%5b65%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Studnet Curriculum Team Template[65].dotx</Template>
  <TotalTime>359</TotalTime>
  <Pages>4</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Fehl</dc:creator>
  <cp:keywords/>
  <dc:description/>
  <cp:lastModifiedBy>Sarah Fehl</cp:lastModifiedBy>
  <cp:revision>202</cp:revision>
  <dcterms:created xsi:type="dcterms:W3CDTF">2026-09-20T22:05:00Z</dcterms:created>
  <dcterms:modified xsi:type="dcterms:W3CDTF">2026-09-28T12:36:00Z</dcterms:modified>
</cp:coreProperties>
</file>